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3330"/>
        <w:gridCol w:w="810"/>
        <w:gridCol w:w="270"/>
        <w:gridCol w:w="252"/>
        <w:gridCol w:w="3438"/>
        <w:gridCol w:w="1872"/>
      </w:tblGrid>
      <w:tr w:rsidR="00EE5CDD" w:rsidTr="005D1908">
        <w:trPr>
          <w:cantSplit/>
          <w:trHeight w:val="480"/>
        </w:trPr>
        <w:tc>
          <w:tcPr>
            <w:tcW w:w="85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CDD" w:rsidRDefault="00EE5CDD">
            <w:pPr>
              <w:tabs>
                <w:tab w:val="right" w:pos="8280"/>
              </w:tabs>
              <w:spacing w:after="40"/>
              <w:rPr>
                <w:b/>
                <w:sz w:val="24"/>
                <w:u w:val="single"/>
              </w:rPr>
            </w:pPr>
            <w:r>
              <w:rPr>
                <w:b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b/>
                  </w:rPr>
                  <w:t>WISCONSIN</w:t>
                </w:r>
              </w:smartTag>
            </w:smartTag>
            <w:r>
              <w:rPr>
                <w:b/>
              </w:rPr>
              <w:t xml:space="preserve">, CIRCUIT COURT, </w:t>
            </w:r>
            <w:r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bookmarkStart w:id="1" w:name="_GoBack"/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bookmarkEnd w:id="1"/>
            <w:r>
              <w:rPr>
                <w:b/>
                <w:u w:val="single"/>
              </w:rPr>
              <w:fldChar w:fldCharType="end"/>
            </w:r>
            <w:bookmarkEnd w:id="0"/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COUNTY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E5CDD" w:rsidRDefault="00EE5CDD">
            <w:pPr>
              <w:pStyle w:val="Heading3"/>
            </w:pPr>
          </w:p>
        </w:tc>
      </w:tr>
      <w:tr w:rsidR="00F85CD6" w:rsidTr="005D1908">
        <w:trPr>
          <w:cantSplit/>
          <w:trHeight w:val="1493"/>
        </w:trPr>
        <w:tc>
          <w:tcPr>
            <w:tcW w:w="459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F85CD6" w:rsidRDefault="00F85CD6" w:rsidP="00F85CD6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F85CD6" w:rsidRDefault="00F85CD6">
            <w:pPr>
              <w:pStyle w:val="Header"/>
              <w:tabs>
                <w:tab w:val="clear" w:pos="4320"/>
                <w:tab w:val="clear" w:pos="8640"/>
              </w:tabs>
            </w:pPr>
            <w:r>
              <w:t>IN THE INTEREST OF</w:t>
            </w:r>
          </w:p>
          <w:p w:rsidR="00F85CD6" w:rsidRDefault="00F85CD6" w:rsidP="00F85CD6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  <w:r>
              <w:fldChar w:fldCharType="begin"/>
            </w:r>
            <w:r>
              <w:instrText xml:space="preserve"> DOCPROPERTY "Descriptive_Preface_2" \* MERGEFORMAT </w:instrText>
            </w:r>
            <w:r>
              <w:fldChar w:fldCharType="end"/>
            </w:r>
          </w:p>
          <w:p w:rsidR="00F85CD6" w:rsidRPr="00F85CD6" w:rsidRDefault="00F85CD6" w:rsidP="00A572CC">
            <w:pPr>
              <w:pStyle w:val="FormField"/>
              <w:tabs>
                <w:tab w:val="left" w:pos="4122"/>
              </w:tabs>
              <w:ind w:right="-108"/>
            </w:pPr>
            <w:r w:rsidRPr="00F85CD6">
              <w:fldChar w:fldCharType="begin">
                <w:ffData>
                  <w:name w:val="txt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" w:name="txtName"/>
            <w:r w:rsidRPr="00F85CD6">
              <w:instrText xml:space="preserve"> FORMTEXT </w:instrText>
            </w:r>
            <w:r w:rsidRPr="00F85CD6">
              <w:fldChar w:fldCharType="separate"/>
            </w:r>
            <w:r w:rsidRPr="00F85CD6">
              <w:rPr>
                <w:noProof/>
              </w:rPr>
              <w:t> </w:t>
            </w:r>
            <w:r w:rsidRPr="00F85CD6">
              <w:rPr>
                <w:noProof/>
              </w:rPr>
              <w:t> </w:t>
            </w:r>
            <w:r w:rsidRPr="00F85CD6">
              <w:rPr>
                <w:noProof/>
              </w:rPr>
              <w:t> </w:t>
            </w:r>
            <w:r w:rsidRPr="00F85CD6">
              <w:rPr>
                <w:noProof/>
              </w:rPr>
              <w:t> </w:t>
            </w:r>
            <w:r w:rsidRPr="00F85CD6">
              <w:rPr>
                <w:noProof/>
              </w:rPr>
              <w:t> </w:t>
            </w:r>
            <w:r w:rsidRPr="00F85CD6">
              <w:fldChar w:fldCharType="end"/>
            </w:r>
            <w:bookmarkEnd w:id="2"/>
            <w:r>
              <w:tab/>
            </w:r>
          </w:p>
          <w:p w:rsidR="00F85CD6" w:rsidRDefault="00F85CD6" w:rsidP="00A572CC">
            <w:pPr>
              <w:pStyle w:val="Caption1"/>
              <w:tabs>
                <w:tab w:val="center" w:pos="2040"/>
                <w:tab w:val="left" w:pos="4122"/>
              </w:tabs>
            </w:pPr>
            <w:r>
              <w:t>Name</w:t>
            </w:r>
          </w:p>
          <w:p w:rsidR="00F85CD6" w:rsidRDefault="00F85CD6" w:rsidP="00A572CC">
            <w:pPr>
              <w:pStyle w:val="FormField"/>
              <w:tabs>
                <w:tab w:val="left" w:pos="4122"/>
              </w:tabs>
              <w:ind w:right="-108"/>
            </w:pPr>
            <w:r>
              <w:fldChar w:fldCharType="begin">
                <w:ffData>
                  <w:name w:val="txtDOB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3" w:name="txtDO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ab/>
            </w:r>
          </w:p>
          <w:p w:rsidR="00F85CD6" w:rsidRDefault="00F85CD6" w:rsidP="009748B0">
            <w:pPr>
              <w:pStyle w:val="Caption1"/>
              <w:tabs>
                <w:tab w:val="center" w:pos="2610"/>
              </w:tabs>
            </w:pPr>
            <w:r>
              <w:t>Date of Birth</w:t>
            </w:r>
          </w:p>
        </w:tc>
        <w:tc>
          <w:tcPr>
            <w:tcW w:w="3960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5CD6" w:rsidRDefault="00F85CD6" w:rsidP="00F85CD6">
            <w:pPr>
              <w:spacing w:line="280" w:lineRule="exact"/>
              <w:ind w:left="-108" w:righ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Petition for Examination or Assessment</w:t>
            </w:r>
          </w:p>
          <w:p w:rsidR="00F85CD6" w:rsidRPr="00F85CD6" w:rsidRDefault="00F85CD6" w:rsidP="00F85CD6">
            <w:pPr>
              <w:spacing w:line="18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fldChar w:fldCharType="begin"/>
            </w:r>
            <w:r>
              <w:rPr>
                <w:b/>
                <w:sz w:val="24"/>
              </w:rPr>
              <w:instrText xml:space="preserve"> DOCPROPERTY "Title_Line3" \* MERGEFORMAT </w:instrText>
            </w:r>
            <w:r>
              <w:rPr>
                <w:b/>
                <w:sz w:val="24"/>
              </w:rPr>
              <w:fldChar w:fldCharType="end"/>
            </w:r>
          </w:p>
          <w:p w:rsidR="00F85CD6" w:rsidRPr="00F85CD6" w:rsidRDefault="00F85CD6" w:rsidP="00F85CD6">
            <w:pPr>
              <w:pStyle w:val="Header"/>
              <w:tabs>
                <w:tab w:val="left" w:pos="3492"/>
              </w:tabs>
              <w:ind w:left="522"/>
              <w:rPr>
                <w:b/>
                <w:sz w:val="24"/>
              </w:rPr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4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4"/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F85CD6" w:rsidRDefault="00F85CD6"/>
        </w:tc>
      </w:tr>
      <w:tr w:rsidR="007262CA" w:rsidTr="005D1908">
        <w:trPr>
          <w:cantSplit/>
          <w:trHeight w:val="50"/>
        </w:trPr>
        <w:tc>
          <w:tcPr>
            <w:tcW w:w="10422" w:type="dxa"/>
            <w:gridSpan w:val="7"/>
            <w:tcBorders>
              <w:left w:val="nil"/>
              <w:bottom w:val="nil"/>
              <w:right w:val="nil"/>
            </w:tcBorders>
          </w:tcPr>
          <w:p w:rsidR="007262CA" w:rsidRDefault="007262CA" w:rsidP="00A572CC">
            <w:pPr>
              <w:spacing w:line="160" w:lineRule="exact"/>
            </w:pPr>
          </w:p>
        </w:tc>
      </w:tr>
      <w:tr w:rsidR="007262CA" w:rsidTr="005D1908">
        <w:trPr>
          <w:cantSplit/>
          <w:trHeight w:val="342"/>
        </w:trPr>
        <w:tc>
          <w:tcPr>
            <w:tcW w:w="104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62CA" w:rsidRPr="007262CA" w:rsidRDefault="007262CA" w:rsidP="007262CA">
            <w:pPr>
              <w:rPr>
                <w:rFonts w:ascii="Arial Bold" w:hAnsi="Arial Bold"/>
                <w:b/>
                <w:caps/>
              </w:rPr>
            </w:pPr>
            <w:r w:rsidRPr="000C48D2">
              <w:rPr>
                <w:rFonts w:ascii="Arial Bold" w:hAnsi="Arial Bold"/>
                <w:b/>
                <w:caps/>
              </w:rPr>
              <w:t>I request:</w:t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>
            <w:r>
              <w:t>1.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pPr>
              <w:ind w:left="-108"/>
            </w:pPr>
            <w:r>
              <w:t>The court order a(n):</w:t>
            </w:r>
          </w:p>
        </w:tc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5"/>
            <w:r>
              <w:t xml:space="preserve"> physical examination</w:t>
            </w:r>
          </w:p>
        </w:tc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9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6"/>
            <w:r>
              <w:t xml:space="preserve"> mental examination</w:t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7"/>
            <w:r>
              <w:t xml:space="preserve"> psychological examination</w:t>
            </w:r>
          </w:p>
        </w:tc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0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8"/>
            <w:r>
              <w:t xml:space="preserve"> alcohol or other drug assessment</w:t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8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9"/>
            <w:r>
              <w:t xml:space="preserve"> developmental examination</w:t>
            </w:r>
          </w:p>
        </w:tc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5830"/>
                <w:tab w:val="left" w:pos="6732"/>
              </w:tabs>
              <w:ind w:right="-108"/>
            </w:pPr>
            <w: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6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0"/>
            <w:r>
              <w:t xml:space="preserve"> other: 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1" w:name="Text45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1"/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pPr>
              <w:ind w:left="-108"/>
            </w:pPr>
            <w:r>
              <w:t>of the</w:t>
            </w:r>
          </w:p>
        </w:tc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1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2"/>
            <w:r>
              <w:t xml:space="preserve"> child/juvenile.</w:t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9230"/>
              </w:tabs>
              <w:ind w:right="-108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2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3"/>
            <w:r>
              <w:t xml:space="preserve"> parent(s):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86"/>
                    <w:format w:val="TITLE CASE"/>
                  </w:textInput>
                </w:ffData>
              </w:fldChar>
            </w:r>
            <w:bookmarkStart w:id="14" w:name="Text44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4"/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9230"/>
              </w:tabs>
              <w:ind w:right="-108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3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5"/>
            <w:r>
              <w:t xml:space="preserve"> guardian: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6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9230"/>
              </w:tabs>
              <w:ind w:right="-108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4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6"/>
            <w:r>
              <w:t xml:space="preserve"> legal custodian: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A572CC">
            <w:pPr>
              <w:spacing w:line="160" w:lineRule="exact"/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A572CC">
            <w:pPr>
              <w:spacing w:line="160" w:lineRule="exact"/>
              <w:ind w:left="-108"/>
            </w:pPr>
          </w:p>
        </w:tc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A572CC">
            <w:pPr>
              <w:spacing w:line="160" w:lineRule="exact"/>
            </w:pP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>
            <w:r>
              <w:t>2.</w:t>
            </w: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pPr>
              <w:ind w:left="-108"/>
            </w:pPr>
            <w:r>
              <w:t xml:space="preserve">This examination/assessment should be </w:t>
            </w:r>
            <w:r>
              <w:tab/>
            </w: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5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7"/>
            <w:r>
              <w:tab/>
              <w:t>outpatient</w:t>
            </w:r>
            <w:r>
              <w:tab/>
            </w:r>
            <w:r>
              <w:tab/>
            </w: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6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8"/>
            <w:r>
              <w:t xml:space="preserve">  inpatient </w:t>
            </w:r>
            <w:r>
              <w:rPr>
                <w:i/>
              </w:rPr>
              <w:t>(chapter 938 only)</w:t>
            </w:r>
            <w:r>
              <w:t xml:space="preserve"> and should be conducted by:</w:t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9230"/>
                <w:tab w:val="left" w:pos="10062"/>
              </w:tabs>
              <w:ind w:right="-108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7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19"/>
            <w:r>
              <w:t xml:space="preserve"> a physician: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3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9230"/>
                <w:tab w:val="left" w:pos="10062"/>
              </w:tabs>
              <w:ind w:right="-108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8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0"/>
            <w:r>
              <w:t xml:space="preserve"> a psychiatrist: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1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9230"/>
                <w:tab w:val="left" w:pos="10062"/>
              </w:tabs>
              <w:ind w:right="-108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9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1"/>
            <w:r>
              <w:t xml:space="preserve"> a licensed psychologist: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3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450"/>
                <w:tab w:val="left" w:pos="810"/>
                <w:tab w:val="left" w:pos="9230"/>
                <w:tab w:val="left" w:pos="10397"/>
                <w:tab w:val="left" w:pos="10710"/>
              </w:tabs>
            </w:pPr>
            <w: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0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2"/>
            <w:r>
              <w:t xml:space="preserve"> another expert (with a master’s degree in social work or another related field of child development):</w:t>
            </w:r>
          </w:p>
          <w:p w:rsidR="007262CA" w:rsidRPr="007262CA" w:rsidRDefault="007262CA" w:rsidP="005D1908">
            <w:pPr>
              <w:tabs>
                <w:tab w:val="left" w:pos="9230"/>
                <w:tab w:val="left" w:pos="10062"/>
              </w:tabs>
              <w:ind w:left="342"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4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396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5D1908">
            <w:pPr>
              <w:tabs>
                <w:tab w:val="left" w:pos="450"/>
                <w:tab w:val="left" w:pos="810"/>
                <w:tab w:val="left" w:pos="9230"/>
                <w:tab w:val="left" w:pos="10397"/>
                <w:tab w:val="left" w:pos="10710"/>
              </w:tabs>
            </w:pPr>
            <w: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1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3"/>
            <w:r>
              <w:t xml:space="preserve"> an approved treatment facility for alcohol and other drug abuse:</w:t>
            </w:r>
          </w:p>
          <w:p w:rsidR="007262CA" w:rsidRPr="007262CA" w:rsidRDefault="007262CA" w:rsidP="005D1908">
            <w:pPr>
              <w:tabs>
                <w:tab w:val="left" w:pos="9230"/>
                <w:tab w:val="left" w:pos="10062"/>
              </w:tabs>
              <w:ind w:left="346" w:right="-115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4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A572CC">
            <w:pPr>
              <w:spacing w:line="160" w:lineRule="exact"/>
            </w:pP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A572CC">
            <w:pPr>
              <w:tabs>
                <w:tab w:val="left" w:pos="10224"/>
              </w:tabs>
              <w:spacing w:line="160" w:lineRule="exact"/>
            </w:pP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>
            <w:r>
              <w:t>3.</w:t>
            </w: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 w:rsidP="007262CA">
            <w:pPr>
              <w:tabs>
                <w:tab w:val="left" w:pos="10224"/>
              </w:tabs>
              <w:ind w:left="-108" w:right="-108"/>
            </w:pPr>
            <w:r>
              <w:t>This examination/assessment should evaluate the following:</w:t>
            </w:r>
          </w:p>
        </w:tc>
      </w:tr>
      <w:tr w:rsidR="007262C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7262CA" w:rsidRDefault="007262CA"/>
        </w:tc>
        <w:tc>
          <w:tcPr>
            <w:tcW w:w="4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62CA" w:rsidRDefault="004A2CDA" w:rsidP="007262CA">
            <w:pPr>
              <w:ind w:left="-108"/>
            </w:pPr>
            <w: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2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4"/>
            <w:r>
              <w:t xml:space="preserve"> physical condition</w:t>
            </w:r>
          </w:p>
        </w:tc>
        <w:tc>
          <w:tcPr>
            <w:tcW w:w="55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62CA" w:rsidRDefault="004A2CDA">
            <w: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7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5"/>
            <w:r>
              <w:t xml:space="preserve"> mental condition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4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7262CA">
            <w:pPr>
              <w:ind w:left="-108"/>
            </w:pPr>
            <w: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3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6"/>
            <w:r>
              <w:t xml:space="preserve"> mental competency to proceed</w:t>
            </w:r>
          </w:p>
        </w:tc>
        <w:tc>
          <w:tcPr>
            <w:tcW w:w="55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>
            <w: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8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7"/>
            <w:r>
              <w:t xml:space="preserve"> developmental condition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4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7262CA">
            <w:pPr>
              <w:ind w:left="-108"/>
            </w:pPr>
            <w: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4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8"/>
            <w:r>
              <w:t xml:space="preserve"> psychological status</w:t>
            </w:r>
          </w:p>
        </w:tc>
        <w:tc>
          <w:tcPr>
            <w:tcW w:w="55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>
            <w: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9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29"/>
            <w:r>
              <w:t xml:space="preserve"> ability of the parents to care for the child/juvenile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4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7262CA">
            <w:pPr>
              <w:ind w:left="-108"/>
            </w:pPr>
            <w: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5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0"/>
            <w:r>
              <w:t xml:space="preserve"> alcohol or other drug abuse dependency</w:t>
            </w:r>
          </w:p>
        </w:tc>
        <w:tc>
          <w:tcPr>
            <w:tcW w:w="55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4A2CDA">
            <w:pPr>
              <w:ind w:left="162" w:hanging="270"/>
            </w:pPr>
            <w: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6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1"/>
            <w:r>
              <w:t xml:space="preserve"> whether the juvenile at the time of commission of the alleged delinquent act was not responsible by reason of mental disease or defect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4A2CDA">
            <w:pPr>
              <w:tabs>
                <w:tab w:val="left" w:pos="10192"/>
              </w:tabs>
              <w:ind w:left="-108" w:right="-108"/>
            </w:pPr>
            <w: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0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2"/>
            <w:r>
              <w:t xml:space="preserve"> the appropriateness of medication, including psychotropic medications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5D1908">
            <w:pPr>
              <w:tabs>
                <w:tab w:val="left" w:pos="9230"/>
              </w:tabs>
              <w:ind w:left="-108" w:right="-108"/>
            </w:pPr>
            <w: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1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3"/>
            <w:r>
              <w:t xml:space="preserve"> Other: </w:t>
            </w:r>
            <w:r w:rsidRPr="0060791A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791A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60791A">
              <w:rPr>
                <w:rFonts w:ascii="Times New Roman" w:hAnsi="Times New Roman"/>
                <w:u w:val="single"/>
              </w:rPr>
            </w:r>
            <w:r w:rsidRPr="0060791A">
              <w:rPr>
                <w:rFonts w:ascii="Times New Roman" w:hAnsi="Times New Roman"/>
                <w:u w:val="single"/>
              </w:rPr>
              <w:fldChar w:fldCharType="separate"/>
            </w:r>
            <w:r w:rsidRPr="0060791A">
              <w:rPr>
                <w:rFonts w:ascii="Times New Roman" w:hAnsi="Times New Roman"/>
                <w:noProof/>
                <w:u w:val="single"/>
              </w:rPr>
              <w:t> </w:t>
            </w:r>
            <w:r w:rsidRPr="0060791A">
              <w:rPr>
                <w:rFonts w:ascii="Times New Roman" w:hAnsi="Times New Roman"/>
                <w:noProof/>
                <w:u w:val="single"/>
              </w:rPr>
              <w:t> </w:t>
            </w:r>
            <w:r w:rsidRPr="0060791A">
              <w:rPr>
                <w:rFonts w:ascii="Times New Roman" w:hAnsi="Times New Roman"/>
                <w:noProof/>
                <w:u w:val="single"/>
              </w:rPr>
              <w:t> </w:t>
            </w:r>
            <w:r w:rsidRPr="0060791A">
              <w:rPr>
                <w:rFonts w:ascii="Times New Roman" w:hAnsi="Times New Roman"/>
                <w:noProof/>
                <w:u w:val="single"/>
              </w:rPr>
              <w:t> </w:t>
            </w:r>
            <w:r w:rsidRPr="0060791A">
              <w:rPr>
                <w:rFonts w:ascii="Times New Roman" w:hAnsi="Times New Roman"/>
                <w:noProof/>
                <w:u w:val="single"/>
              </w:rPr>
              <w:t> </w:t>
            </w:r>
            <w:r w:rsidRPr="0060791A"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A572CC">
            <w:pPr>
              <w:spacing w:line="160" w:lineRule="exact"/>
            </w:pP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A572CC">
            <w:pPr>
              <w:spacing w:line="160" w:lineRule="exact"/>
            </w:pP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>
            <w:r>
              <w:t>4.</w:t>
            </w: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Pr="004A2CDA" w:rsidRDefault="004A2CDA" w:rsidP="005D1908">
            <w:pPr>
              <w:tabs>
                <w:tab w:val="left" w:pos="9230"/>
                <w:tab w:val="left" w:pos="10062"/>
              </w:tabs>
              <w:ind w:left="-108" w:right="-108"/>
              <w:rPr>
                <w:rFonts w:ascii="Times New Roman" w:hAnsi="Times New Roman"/>
                <w:u w:val="single"/>
              </w:rPr>
            </w:pPr>
            <w:r>
              <w:t xml:space="preserve">This evaluation should be done because: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34" w:name="Text47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34"/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A572CC">
            <w:pPr>
              <w:spacing w:line="160" w:lineRule="exact"/>
            </w:pP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5D1908">
            <w:pPr>
              <w:tabs>
                <w:tab w:val="left" w:pos="9230"/>
              </w:tabs>
              <w:spacing w:line="160" w:lineRule="exact"/>
              <w:ind w:left="-108"/>
            </w:pP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>
            <w:r>
              <w:t>5.</w:t>
            </w: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5D1908">
            <w:pPr>
              <w:tabs>
                <w:tab w:val="left" w:pos="810"/>
                <w:tab w:val="left" w:pos="9230"/>
              </w:tabs>
              <w:ind w:left="-108"/>
            </w:pPr>
            <w:r>
              <w:t>The expenses of this examination be paid by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5D1908">
            <w:pPr>
              <w:tabs>
                <w:tab w:val="left" w:pos="9230"/>
                <w:tab w:val="left" w:pos="10062"/>
              </w:tabs>
              <w:ind w:left="-108" w:right="-108"/>
            </w:pPr>
            <w: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2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5"/>
            <w:r>
              <w:t xml:space="preserve"> the parents, guardian or legal custodian: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9"/>
                    <w:format w:val="TITLE CASE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A572CC">
              <w:rPr>
                <w:rFonts w:ascii="Times New Roman" w:hAnsi="Times New Roman"/>
                <w:u w:val="single"/>
              </w:rPr>
              <w:tab/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5D1908">
            <w:pPr>
              <w:tabs>
                <w:tab w:val="left" w:pos="9230"/>
                <w:tab w:val="left" w:pos="10062"/>
              </w:tabs>
              <w:ind w:left="-108" w:right="-108"/>
            </w:pPr>
            <w: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3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6"/>
            <w:r>
              <w:t xml:space="preserve"> insurance company of child/juvenile/parents/guardian/legal custodian: </w:t>
            </w:r>
            <w:r w:rsidRPr="004A2CDA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  <w:format w:val="TITLE CASE"/>
                  </w:textInput>
                </w:ffData>
              </w:fldChar>
            </w:r>
            <w:r w:rsidRPr="004A2CDA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4A2CDA">
              <w:rPr>
                <w:rFonts w:ascii="Times New Roman" w:hAnsi="Times New Roman"/>
                <w:u w:val="single"/>
              </w:rPr>
            </w:r>
            <w:r w:rsidRPr="004A2CDA">
              <w:rPr>
                <w:rFonts w:ascii="Times New Roman" w:hAnsi="Times New Roman"/>
                <w:u w:val="single"/>
              </w:rPr>
              <w:fldChar w:fldCharType="separate"/>
            </w:r>
            <w:r w:rsidRPr="004A2CDA">
              <w:rPr>
                <w:rFonts w:ascii="Times New Roman" w:hAnsi="Times New Roman"/>
                <w:noProof/>
                <w:u w:val="single"/>
              </w:rPr>
              <w:t> </w:t>
            </w:r>
            <w:r w:rsidRPr="004A2CDA">
              <w:rPr>
                <w:rFonts w:ascii="Times New Roman" w:hAnsi="Times New Roman"/>
                <w:noProof/>
                <w:u w:val="single"/>
              </w:rPr>
              <w:t> </w:t>
            </w:r>
            <w:r w:rsidRPr="004A2CDA">
              <w:rPr>
                <w:rFonts w:ascii="Times New Roman" w:hAnsi="Times New Roman"/>
                <w:noProof/>
                <w:u w:val="single"/>
              </w:rPr>
              <w:t> </w:t>
            </w:r>
            <w:r w:rsidRPr="004A2CDA">
              <w:rPr>
                <w:rFonts w:ascii="Times New Roman" w:hAnsi="Times New Roman"/>
                <w:noProof/>
                <w:u w:val="single"/>
              </w:rPr>
              <w:t> </w:t>
            </w:r>
            <w:r w:rsidRPr="004A2CDA">
              <w:rPr>
                <w:rFonts w:ascii="Times New Roman" w:hAnsi="Times New Roman"/>
                <w:noProof/>
                <w:u w:val="single"/>
              </w:rPr>
              <w:t> </w:t>
            </w:r>
            <w:r w:rsidRPr="004A2CDA"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4A2CDA">
            <w:pPr>
              <w:tabs>
                <w:tab w:val="left" w:pos="10152"/>
              </w:tabs>
              <w:ind w:left="-108" w:right="-108"/>
            </w:pPr>
            <w: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34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7"/>
            <w:r>
              <w:t xml:space="preserve"> the county.</w:t>
            </w:r>
          </w:p>
        </w:tc>
      </w:tr>
      <w:tr w:rsidR="004A2CDA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/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2CDA" w:rsidRDefault="004A2CDA" w:rsidP="004A2CDA">
            <w:pPr>
              <w:tabs>
                <w:tab w:val="left" w:pos="10152"/>
              </w:tabs>
              <w:ind w:left="-108" w:right="-108"/>
            </w:pPr>
            <w: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35"/>
            <w:r>
              <w:instrText xml:space="preserve"> FORMCHECKBOX </w:instrText>
            </w:r>
            <w:r w:rsidR="00920642">
              <w:fldChar w:fldCharType="separate"/>
            </w:r>
            <w:r>
              <w:fldChar w:fldCharType="end"/>
            </w:r>
            <w:bookmarkEnd w:id="38"/>
            <w:r>
              <w:t xml:space="preserve"> the state.</w:t>
            </w:r>
          </w:p>
        </w:tc>
      </w:tr>
      <w:tr w:rsidR="00A572CC" w:rsidTr="005D1908">
        <w:trPr>
          <w:cantSplit/>
          <w:trHeight w:val="5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A572CC" w:rsidRDefault="00A572CC" w:rsidP="00A572CC">
            <w:pPr>
              <w:spacing w:line="120" w:lineRule="exact"/>
            </w:pPr>
          </w:p>
        </w:tc>
        <w:tc>
          <w:tcPr>
            <w:tcW w:w="99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572CC" w:rsidRDefault="00A572CC" w:rsidP="00A572CC">
            <w:pPr>
              <w:tabs>
                <w:tab w:val="left" w:pos="10152"/>
              </w:tabs>
              <w:spacing w:line="120" w:lineRule="exact"/>
              <w:ind w:left="-108" w:right="-108"/>
            </w:pPr>
          </w:p>
        </w:tc>
      </w:tr>
      <w:tr w:rsidR="006112D3" w:rsidTr="005D1908">
        <w:trPr>
          <w:cantSplit/>
          <w:trHeight w:val="2214"/>
        </w:trPr>
        <w:tc>
          <w:tcPr>
            <w:tcW w:w="51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112D3" w:rsidRPr="00F85CD6" w:rsidRDefault="006112D3" w:rsidP="006112D3">
            <w:pPr>
              <w:keepNext/>
              <w:keepLines/>
              <w:widowControl w:val="0"/>
              <w:tabs>
                <w:tab w:val="left" w:pos="192"/>
              </w:tabs>
              <w:spacing w:line="240" w:lineRule="auto"/>
              <w:rPr>
                <w:caps/>
                <w:sz w:val="16"/>
              </w:rPr>
            </w:pPr>
            <w:r w:rsidRPr="00F85CD6">
              <w:rPr>
                <w:caps/>
                <w:sz w:val="16"/>
              </w:rPr>
              <w:t>Distribution: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1. Court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2. Child’s/Juvenile’s Guardian ad Litem/Adversary Counsel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3. Parents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4. Parents’ Attorney(s)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5. Child’s/Juvenile’s Guardian/Legal Custodian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 xml:space="preserve">6. District Attorney/Corporation Counsel 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7. Caseworker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8. Court Appointed Special Advocate (CASA)</w:t>
            </w:r>
          </w:p>
          <w:p w:rsidR="005D1908" w:rsidRPr="00924642" w:rsidRDefault="005D1908" w:rsidP="005D1908">
            <w:pPr>
              <w:spacing w:line="200" w:lineRule="exact"/>
              <w:rPr>
                <w:rFonts w:cstheme="minorHAnsi"/>
                <w:sz w:val="16"/>
              </w:rPr>
            </w:pPr>
            <w:r w:rsidRPr="00924642">
              <w:rPr>
                <w:rFonts w:cstheme="minorHAnsi"/>
                <w:sz w:val="16"/>
              </w:rPr>
              <w:t>9. Tribe</w:t>
            </w:r>
          </w:p>
          <w:p w:rsidR="006112D3" w:rsidRDefault="005D1908" w:rsidP="005D1908">
            <w:pPr>
              <w:tabs>
                <w:tab w:val="left" w:pos="192"/>
                <w:tab w:val="left" w:pos="10152"/>
              </w:tabs>
              <w:spacing w:line="200" w:lineRule="exact"/>
              <w:ind w:right="-108"/>
            </w:pPr>
            <w:r w:rsidRPr="00924642">
              <w:rPr>
                <w:rFonts w:cstheme="minorHAnsi"/>
                <w:sz w:val="16"/>
              </w:rPr>
              <w:t>10. Indian Custodian</w:t>
            </w:r>
          </w:p>
        </w:tc>
        <w:tc>
          <w:tcPr>
            <w:tcW w:w="53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12D3" w:rsidRDefault="006112D3" w:rsidP="005D1908">
            <w:pPr>
              <w:keepNext/>
              <w:keepLines/>
              <w:widowControl w:val="0"/>
              <w:tabs>
                <w:tab w:val="left" w:pos="4840"/>
              </w:tabs>
              <w:ind w:right="-116"/>
              <w:rPr>
                <w:u w:val="single"/>
              </w:rPr>
            </w:pPr>
            <w:r>
              <w:rPr>
                <w:u w:val="single"/>
              </w:rPr>
              <w:sym w:font="Wingdings 3" w:char="F075"/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9" w:name="Text46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39"/>
            <w:r w:rsidRPr="00A572CC">
              <w:rPr>
                <w:rFonts w:ascii="Times New Roman" w:hAnsi="Times New Roman"/>
                <w:u w:val="single"/>
              </w:rPr>
              <w:tab/>
            </w:r>
          </w:p>
          <w:p w:rsidR="006112D3" w:rsidRDefault="006112D3" w:rsidP="005D1908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4840"/>
              </w:tabs>
              <w:ind w:right="-116"/>
            </w:pPr>
            <w:r>
              <w:tab/>
              <w:t>Petitioner</w:t>
            </w:r>
          </w:p>
          <w:p w:rsidR="006112D3" w:rsidRDefault="006112D3" w:rsidP="005D1908">
            <w:pPr>
              <w:pStyle w:val="FormField"/>
              <w:keepNext/>
              <w:keepLines/>
              <w:widowControl w:val="0"/>
              <w:tabs>
                <w:tab w:val="left" w:pos="4840"/>
              </w:tabs>
              <w:ind w:right="-116"/>
            </w:pPr>
            <w:r>
              <w:fldChar w:fldCharType="begin">
                <w:ffData>
                  <w:name w:val="txtNamePrinted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40" w:name="txtNamePrinted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  <w:r>
              <w:tab/>
            </w:r>
          </w:p>
          <w:p w:rsidR="006112D3" w:rsidRDefault="006112D3" w:rsidP="005D1908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4840"/>
              </w:tabs>
              <w:ind w:right="-116"/>
            </w:pPr>
            <w:r>
              <w:tab/>
              <w:t>Name Printed or Typed</w:t>
            </w:r>
          </w:p>
          <w:p w:rsidR="00A572CC" w:rsidRDefault="00A572CC" w:rsidP="005D1908">
            <w:pPr>
              <w:pStyle w:val="Header"/>
              <w:tabs>
                <w:tab w:val="clear" w:pos="4320"/>
                <w:tab w:val="clear" w:pos="8640"/>
                <w:tab w:val="left" w:pos="4840"/>
                <w:tab w:val="left" w:pos="4954"/>
              </w:tabs>
              <w:ind w:right="-80"/>
              <w:rPr>
                <w:sz w:val="14"/>
                <w:u w:val="single"/>
              </w:rPr>
            </w:pPr>
            <w:r w:rsidRPr="00A572CC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572CC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A572CC">
              <w:rPr>
                <w:rFonts w:ascii="Times New Roman" w:hAnsi="Times New Roman"/>
                <w:u w:val="single"/>
              </w:rPr>
            </w:r>
            <w:r w:rsidRPr="00A572CC">
              <w:rPr>
                <w:rFonts w:ascii="Times New Roman" w:hAnsi="Times New Roman"/>
                <w:u w:val="single"/>
              </w:rPr>
              <w:fldChar w:fldCharType="separate"/>
            </w:r>
            <w:r w:rsidRPr="00A572CC">
              <w:rPr>
                <w:rFonts w:ascii="Times New Roman" w:hAnsi="Times New Roman"/>
                <w:noProof/>
                <w:u w:val="single"/>
              </w:rPr>
              <w:t> </w:t>
            </w:r>
            <w:r w:rsidRPr="00A572CC">
              <w:rPr>
                <w:rFonts w:ascii="Times New Roman" w:hAnsi="Times New Roman"/>
                <w:noProof/>
                <w:u w:val="single"/>
              </w:rPr>
              <w:t> </w:t>
            </w:r>
            <w:r w:rsidRPr="00A572CC">
              <w:rPr>
                <w:rFonts w:ascii="Times New Roman" w:hAnsi="Times New Roman"/>
                <w:noProof/>
                <w:u w:val="single"/>
              </w:rPr>
              <w:t> </w:t>
            </w:r>
            <w:r w:rsidRPr="00A572CC">
              <w:rPr>
                <w:rFonts w:ascii="Times New Roman" w:hAnsi="Times New Roman"/>
                <w:noProof/>
                <w:u w:val="single"/>
              </w:rPr>
              <w:t> </w:t>
            </w:r>
            <w:r w:rsidRPr="00A572CC">
              <w:rPr>
                <w:rFonts w:ascii="Times New Roman" w:hAnsi="Times New Roman"/>
                <w:noProof/>
                <w:u w:val="single"/>
              </w:rPr>
              <w:t> </w:t>
            </w:r>
            <w:r w:rsidRPr="00A572CC"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sz w:val="14"/>
                <w:u w:val="single"/>
              </w:rPr>
              <w:tab/>
            </w:r>
          </w:p>
          <w:p w:rsidR="00A572CC" w:rsidRPr="001C419C" w:rsidRDefault="00A572CC" w:rsidP="005D1908">
            <w:pPr>
              <w:pStyle w:val="Header"/>
              <w:tabs>
                <w:tab w:val="clear" w:pos="4320"/>
                <w:tab w:val="clear" w:pos="8640"/>
                <w:tab w:val="left" w:pos="48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1C419C">
              <w:rPr>
                <w:position w:val="6"/>
                <w:sz w:val="14"/>
              </w:rPr>
              <w:t>Address</w:t>
            </w:r>
          </w:p>
          <w:p w:rsidR="00A572CC" w:rsidRPr="001C419C" w:rsidRDefault="00A572CC" w:rsidP="005D1908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840"/>
                <w:tab w:val="left" w:pos="4954"/>
              </w:tabs>
              <w:ind w:right="-80"/>
              <w:rPr>
                <w:rFonts w:ascii="Times New Roman" w:hAnsi="Times New Roman"/>
                <w:sz w:val="14"/>
                <w:u w:val="single"/>
              </w:rPr>
            </w:pPr>
            <w:r w:rsidRPr="001C419C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C419C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1C419C">
              <w:rPr>
                <w:rFonts w:ascii="Times New Roman" w:hAnsi="Times New Roman"/>
                <w:u w:val="single"/>
              </w:rPr>
            </w:r>
            <w:r w:rsidRPr="001C419C">
              <w:rPr>
                <w:rFonts w:ascii="Times New Roman" w:hAnsi="Times New Roman"/>
                <w:u w:val="single"/>
              </w:rPr>
              <w:fldChar w:fldCharType="separate"/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u w:val="single"/>
              </w:rPr>
              <w:fldChar w:fldCharType="end"/>
            </w:r>
            <w:r w:rsidRPr="001C419C">
              <w:rPr>
                <w:rFonts w:ascii="Times New Roman" w:hAnsi="Times New Roman"/>
                <w:u w:val="single"/>
              </w:rPr>
              <w:tab/>
            </w:r>
            <w:r w:rsidRPr="001C419C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C419C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1C419C">
              <w:rPr>
                <w:rFonts w:ascii="Times New Roman" w:hAnsi="Times New Roman"/>
                <w:u w:val="single"/>
              </w:rPr>
            </w:r>
            <w:r w:rsidRPr="001C419C">
              <w:rPr>
                <w:rFonts w:ascii="Times New Roman" w:hAnsi="Times New Roman"/>
                <w:u w:val="single"/>
              </w:rPr>
              <w:fldChar w:fldCharType="separate"/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u w:val="single"/>
              </w:rPr>
              <w:fldChar w:fldCharType="end"/>
            </w:r>
            <w:r w:rsidRPr="001C419C">
              <w:rPr>
                <w:rFonts w:ascii="Times New Roman" w:hAnsi="Times New Roman"/>
                <w:sz w:val="14"/>
                <w:u w:val="single"/>
              </w:rPr>
              <w:tab/>
            </w:r>
          </w:p>
          <w:p w:rsidR="00A572CC" w:rsidRPr="001C419C" w:rsidRDefault="00A572CC" w:rsidP="005D1908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840"/>
                <w:tab w:val="left" w:pos="4954"/>
              </w:tabs>
              <w:ind w:right="-80"/>
              <w:rPr>
                <w:position w:val="6"/>
                <w:sz w:val="14"/>
              </w:rPr>
            </w:pPr>
            <w:r w:rsidRPr="001C419C">
              <w:rPr>
                <w:position w:val="6"/>
                <w:sz w:val="14"/>
              </w:rPr>
              <w:t>Email Address</w:t>
            </w:r>
            <w:r w:rsidRPr="001C419C">
              <w:rPr>
                <w:position w:val="6"/>
                <w:sz w:val="14"/>
              </w:rPr>
              <w:tab/>
              <w:t>Telephone Number</w:t>
            </w:r>
          </w:p>
          <w:p w:rsidR="00A572CC" w:rsidRPr="001C419C" w:rsidRDefault="00A572CC" w:rsidP="005D1908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840"/>
                <w:tab w:val="left" w:pos="4954"/>
              </w:tabs>
              <w:ind w:right="-80"/>
              <w:rPr>
                <w:sz w:val="18"/>
                <w:u w:val="single"/>
              </w:rPr>
            </w:pPr>
            <w:r w:rsidRPr="001C419C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C419C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1C419C">
              <w:rPr>
                <w:rFonts w:ascii="Times New Roman" w:hAnsi="Times New Roman"/>
                <w:u w:val="single"/>
              </w:rPr>
            </w:r>
            <w:r w:rsidRPr="001C419C">
              <w:rPr>
                <w:rFonts w:ascii="Times New Roman" w:hAnsi="Times New Roman"/>
                <w:u w:val="single"/>
              </w:rPr>
              <w:fldChar w:fldCharType="separate"/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u w:val="single"/>
              </w:rPr>
              <w:fldChar w:fldCharType="end"/>
            </w:r>
            <w:r w:rsidRPr="001C419C">
              <w:rPr>
                <w:sz w:val="14"/>
                <w:u w:val="single"/>
              </w:rPr>
              <w:tab/>
            </w:r>
            <w:r w:rsidRPr="001C419C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C419C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1C419C">
              <w:rPr>
                <w:rFonts w:ascii="Times New Roman" w:hAnsi="Times New Roman"/>
                <w:u w:val="single"/>
              </w:rPr>
            </w:r>
            <w:r w:rsidRPr="001C419C">
              <w:rPr>
                <w:rFonts w:ascii="Times New Roman" w:hAnsi="Times New Roman"/>
                <w:u w:val="single"/>
              </w:rPr>
              <w:fldChar w:fldCharType="separate"/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noProof/>
                <w:u w:val="single"/>
              </w:rPr>
              <w:t> </w:t>
            </w:r>
            <w:r w:rsidRPr="001C419C">
              <w:rPr>
                <w:rFonts w:ascii="Times New Roman" w:hAnsi="Times New Roman"/>
                <w:u w:val="single"/>
              </w:rPr>
              <w:fldChar w:fldCharType="end"/>
            </w:r>
            <w:r w:rsidRPr="001C419C">
              <w:rPr>
                <w:sz w:val="18"/>
                <w:u w:val="single"/>
              </w:rPr>
              <w:tab/>
            </w:r>
          </w:p>
          <w:p w:rsidR="006112D3" w:rsidRDefault="00A572CC" w:rsidP="005D1908">
            <w:pPr>
              <w:tabs>
                <w:tab w:val="left" w:pos="3460"/>
                <w:tab w:val="left" w:pos="4840"/>
                <w:tab w:val="left" w:pos="10152"/>
              </w:tabs>
              <w:ind w:left="27" w:right="-108"/>
            </w:pPr>
            <w:r w:rsidRPr="001C419C">
              <w:rPr>
                <w:position w:val="6"/>
                <w:sz w:val="14"/>
              </w:rPr>
              <w:t>Date</w:t>
            </w:r>
            <w:r w:rsidRPr="001C419C">
              <w:rPr>
                <w:position w:val="6"/>
                <w:sz w:val="14"/>
              </w:rPr>
              <w:tab/>
              <w:t>State Bar No. (if any)</w:t>
            </w:r>
          </w:p>
        </w:tc>
      </w:tr>
    </w:tbl>
    <w:p w:rsidR="00E442E2" w:rsidRDefault="00E442E2" w:rsidP="00F85CD6">
      <w:pPr>
        <w:pStyle w:val="Header"/>
        <w:keepNext/>
        <w:keepLines/>
        <w:tabs>
          <w:tab w:val="clear" w:pos="4320"/>
          <w:tab w:val="clear" w:pos="8640"/>
        </w:tabs>
      </w:pPr>
    </w:p>
    <w:sectPr w:rsidR="00E442E2" w:rsidSect="00E442E2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0" w:h="15840"/>
      <w:pgMar w:top="864" w:right="936" w:bottom="1080" w:left="936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2B5" w:rsidRDefault="00A512B5">
      <w:r>
        <w:separator/>
      </w:r>
    </w:p>
  </w:endnote>
  <w:endnote w:type="continuationSeparator" w:id="0">
    <w:p w:rsidR="00A512B5" w:rsidRDefault="00A5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08" w:rsidRDefault="005D1908" w:rsidP="005D1908">
    <w:pPr>
      <w:pStyle w:val="Footer"/>
      <w:tabs>
        <w:tab w:val="right" w:pos="10260"/>
      </w:tabs>
      <w:spacing w:before="120" w:line="240" w:lineRule="auto"/>
    </w:pPr>
    <w:r>
      <w:t xml:space="preserve">JD-1731, 09/22 Petition for Examination or Assessment  </w:t>
    </w:r>
    <w:r>
      <w:tab/>
    </w:r>
    <w:r>
      <w:rPr>
        <w:rFonts w:cs="Arial"/>
      </w:rPr>
      <w:t>§§</w:t>
    </w:r>
    <w:r>
      <w:t>48.295 and 938.295, Wisconsin Statutes</w:t>
    </w:r>
    <w:r>
      <w:fldChar w:fldCharType="begin"/>
    </w:r>
    <w:r>
      <w:instrText xml:space="preserve"> DOCPROPERTY "Title_Line3" \* MERGEFORMAT </w:instrText>
    </w:r>
    <w:r>
      <w:fldChar w:fldCharType="end"/>
    </w:r>
    <w:r>
      <w:t>.</w:t>
    </w:r>
  </w:p>
  <w:p w:rsidR="005D1908" w:rsidRDefault="005D1908" w:rsidP="005D1908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1C138B" w:rsidRDefault="005D1908" w:rsidP="005D1908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920642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442E2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E442E2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D6" w:rsidRDefault="00F85CD6" w:rsidP="00F85CD6">
    <w:pPr>
      <w:pStyle w:val="Footer"/>
      <w:tabs>
        <w:tab w:val="right" w:pos="10260"/>
      </w:tabs>
      <w:spacing w:before="120" w:line="240" w:lineRule="auto"/>
    </w:pPr>
    <w:r>
      <w:t xml:space="preserve">JD-1731, </w:t>
    </w:r>
    <w:r w:rsidR="005D1908">
      <w:t>09/22</w:t>
    </w:r>
    <w:r>
      <w:t xml:space="preserve"> Petition for Examination or Assessment  </w:t>
    </w:r>
    <w:r>
      <w:tab/>
    </w:r>
    <w:r>
      <w:rPr>
        <w:rFonts w:cs="Arial"/>
      </w:rPr>
      <w:t>§§</w:t>
    </w:r>
    <w:r>
      <w:t>48.295 and 938.295, Wisconsin Statutes</w:t>
    </w:r>
    <w:r>
      <w:fldChar w:fldCharType="begin"/>
    </w:r>
    <w:r>
      <w:instrText xml:space="preserve"> DOCPROPERTY "Title_Line3" \* MERGEFORMAT </w:instrText>
    </w:r>
    <w:r>
      <w:fldChar w:fldCharType="end"/>
    </w:r>
    <w:r>
      <w:t>.</w:t>
    </w:r>
  </w:p>
  <w:p w:rsidR="00F85CD6" w:rsidRDefault="00F85CD6" w:rsidP="00F85CD6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1C138B" w:rsidRDefault="001C138B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920642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442E2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E442E2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2B5" w:rsidRDefault="00A512B5">
      <w:r>
        <w:separator/>
      </w:r>
    </w:p>
  </w:footnote>
  <w:footnote w:type="continuationSeparator" w:id="0">
    <w:p w:rsidR="00A512B5" w:rsidRDefault="00A512B5">
      <w:r>
        <w:continuationSeparator/>
      </w:r>
    </w:p>
  </w:footnote>
  <w:footnote w:type="separator" w:id="-1">
    <w:p w:rsidR="00A512B5" w:rsidRDefault="00A512B5">
      <w:r>
        <w:separator/>
      </w:r>
    </w:p>
  </w:footnote>
  <w:footnote w:type="continuationSeparator" w:id="0">
    <w:p w:rsidR="00A512B5" w:rsidRDefault="00A51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38B" w:rsidRDefault="001C138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C5C">
      <w:rPr>
        <w:rStyle w:val="PageNumber"/>
        <w:noProof/>
      </w:rPr>
      <w:t>1</w:t>
    </w:r>
    <w:r>
      <w:rPr>
        <w:rStyle w:val="PageNumber"/>
      </w:rPr>
      <w:fldChar w:fldCharType="end"/>
    </w:r>
  </w:p>
  <w:p w:rsidR="001C138B" w:rsidRDefault="001C138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38B" w:rsidRDefault="001C138B" w:rsidP="00EB3435">
    <w:pPr>
      <w:pStyle w:val="Header"/>
      <w:pBdr>
        <w:bottom w:val="single" w:sz="4" w:space="1" w:color="auto"/>
      </w:pBdr>
      <w:tabs>
        <w:tab w:val="clear" w:pos="4320"/>
        <w:tab w:val="clear" w:pos="8640"/>
        <w:tab w:val="center" w:pos="5220"/>
        <w:tab w:val="right" w:pos="9540"/>
      </w:tabs>
      <w:spacing w:after="120"/>
      <w:ind w:right="36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38B" w:rsidRDefault="001C138B" w:rsidP="00E442E2">
    <w:pPr>
      <w:pStyle w:val="Header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ctJbG9hpMYmDN9pYvPDZeBbxbVFrZLXX2B9QjoTJoiHsERMrhD7x2cTG4uEjv9o4yCLJjAihhXlwydPMgYGxjA==" w:salt="B8qy7U/MWt6A/hCsndUvE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CDD"/>
    <w:rsid w:val="0001385A"/>
    <w:rsid w:val="000902C1"/>
    <w:rsid w:val="000C2470"/>
    <w:rsid w:val="000C48D2"/>
    <w:rsid w:val="0015051E"/>
    <w:rsid w:val="001C138B"/>
    <w:rsid w:val="001C419C"/>
    <w:rsid w:val="002269AA"/>
    <w:rsid w:val="002619B5"/>
    <w:rsid w:val="0034430D"/>
    <w:rsid w:val="00393485"/>
    <w:rsid w:val="003A3680"/>
    <w:rsid w:val="004A2CDA"/>
    <w:rsid w:val="004B1B54"/>
    <w:rsid w:val="004C2E46"/>
    <w:rsid w:val="004D6A08"/>
    <w:rsid w:val="005D1908"/>
    <w:rsid w:val="0060791A"/>
    <w:rsid w:val="006112D3"/>
    <w:rsid w:val="007262CA"/>
    <w:rsid w:val="007843F6"/>
    <w:rsid w:val="00796FE6"/>
    <w:rsid w:val="00920642"/>
    <w:rsid w:val="00924642"/>
    <w:rsid w:val="009E1033"/>
    <w:rsid w:val="00A512B5"/>
    <w:rsid w:val="00A572CC"/>
    <w:rsid w:val="00A65C6E"/>
    <w:rsid w:val="00AB5932"/>
    <w:rsid w:val="00CD6490"/>
    <w:rsid w:val="00D96E20"/>
    <w:rsid w:val="00E442E2"/>
    <w:rsid w:val="00E44BD0"/>
    <w:rsid w:val="00E654ED"/>
    <w:rsid w:val="00EB3435"/>
    <w:rsid w:val="00EB3C5C"/>
    <w:rsid w:val="00EB411B"/>
    <w:rsid w:val="00EE5CDD"/>
    <w:rsid w:val="00F05801"/>
    <w:rsid w:val="00F8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  <w14:docId w14:val="0B128C5A"/>
  <w15:docId w15:val="{95CF7954-9772-4A50-9689-97A34EE1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alloonText">
    <w:name w:val="Balloon Text"/>
    <w:basedOn w:val="Normal"/>
    <w:link w:val="BalloonTextChar"/>
    <w:rsid w:val="00EB41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B411B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A572CC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numbering" Target="numbering.xml"/>
  <Relationship Id="rId10" Type="http://schemas.openxmlformats.org/officeDocument/2006/relationships/header" Target="header3.xml"/>
  <Relationship Id="rId11" Type="http://schemas.openxmlformats.org/officeDocument/2006/relationships/footer" Target="footer2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Juvenil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JuvenileTemplate_Master</Template>
  <TotalTime>4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JD-1731; Petition for Examination or Assessment</vt:lpstr>
    </vt:vector>
  </TitlesOfParts>
  <Manager>CCIP</Manager>
  <Company>Wisconsin State Courts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2022-09-20T20:22:00Z</dcterms:created>
  <dc:creator>Terri Borrud</dc:creator>
  <lastModifiedBy>Terri Borrud</lastModifiedBy>
  <lastPrinted>2022-11-07T20:15:00Z</lastPrinted>
  <dcterms:modified xsi:type="dcterms:W3CDTF">2022-11-07T20:16:00Z</dcterms:modified>
  <revision>7</revision>
  <dc:title>JD-1731: Petition for Examination or Assessment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05/00</vt:lpwstr>
  </property>
  <property fmtid="{D5CDD505-2E9C-101B-9397-08002B2CF9AE}" pid="3" name="Title_Line1">
    <vt:lpwstr>Petition for Examination</vt:lpwstr>
  </property>
  <property fmtid="{D5CDD505-2E9C-101B-9397-08002B2CF9AE}" pid="4" name="Title_Line2">
    <vt:lpwstr>or Assessment</vt:lpwstr>
  </property>
  <property fmtid="{D5CDD505-2E9C-101B-9397-08002B2CF9AE}" pid="5" name="Title_Line3">
    <vt:lpwstr/>
  </property>
  <property fmtid="{D5CDD505-2E9C-101B-9397-08002B2CF9AE}" pid="6" name="Descriptive_Preface_1">
    <vt:lpwstr>IN THE INTEREST OF</vt:lpwstr>
  </property>
  <property fmtid="{D5CDD505-2E9C-101B-9397-08002B2CF9AE}" pid="7" name="Descriptive_Preface_2">
    <vt:lpwstr/>
  </property>
  <property fmtid="{D5CDD505-2E9C-101B-9397-08002B2CF9AE}" pid="8" name="Relevant_Statutes">
    <vt:lpwstr>§§48.295, 938.295, Wisconsin Statutes</vt:lpwstr>
  </property>
  <property fmtid="{D5CDD505-2E9C-101B-9397-08002B2CF9AE}" pid="9" name="Form_Number">
    <vt:lpwstr>JD-1731</vt:lpwstr>
  </property>
</Properties>
</file>