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02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0"/>
        <w:gridCol w:w="3870"/>
        <w:gridCol w:w="2322"/>
      </w:tblGrid>
      <w:tr w:rsidR="00F12ECD" w14:paraId="0C820D89" w14:textId="77777777" w:rsidTr="00F12ECD">
        <w:trPr>
          <w:cantSplit/>
          <w:trHeight w:val="480"/>
        </w:trPr>
        <w:tc>
          <w:tcPr>
            <w:tcW w:w="8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A9A1FE" w14:textId="56FAA1F2" w:rsidR="00F12ECD" w:rsidRDefault="00F12ECD" w:rsidP="00F12ECD">
            <w:pPr>
              <w:tabs>
                <w:tab w:val="right" w:pos="7992"/>
              </w:tabs>
              <w:spacing w:after="40"/>
              <w:ind w:right="252"/>
              <w:rPr>
                <w:bCs/>
              </w:rPr>
            </w:pPr>
            <w:r w:rsidRPr="00F12ECD">
              <w:rPr>
                <w:bCs/>
              </w:rPr>
              <w:t xml:space="preserve">This form is available in Spanish. </w:t>
            </w:r>
            <w:hyperlink r:id="rId8" w:history="1">
              <w:r w:rsidRPr="001F4A9B">
                <w:rPr>
                  <w:rStyle w:val="Hyperlink"/>
                  <w:bCs/>
                </w:rPr>
                <w:t>https://www.wicourts.gov/forms1/circuit/index.htm</w:t>
              </w:r>
            </w:hyperlink>
          </w:p>
          <w:p w14:paraId="203A3355" w14:textId="50B87C64" w:rsidR="00F12ECD" w:rsidRPr="00F12ECD" w:rsidRDefault="00F12ECD" w:rsidP="00F12ECD">
            <w:pPr>
              <w:tabs>
                <w:tab w:val="right" w:pos="7992"/>
              </w:tabs>
              <w:spacing w:after="40"/>
              <w:ind w:right="252"/>
              <w:rPr>
                <w:b/>
                <w:i/>
                <w:iCs/>
              </w:rPr>
            </w:pPr>
            <w:r w:rsidRPr="00F12ECD">
              <w:rPr>
                <w:bCs/>
                <w:i/>
                <w:iCs/>
              </w:rPr>
              <w:t xml:space="preserve">Este </w:t>
            </w:r>
            <w:proofErr w:type="spellStart"/>
            <w:r w:rsidRPr="00F12ECD">
              <w:rPr>
                <w:bCs/>
                <w:i/>
                <w:iCs/>
              </w:rPr>
              <w:t>formulario</w:t>
            </w:r>
            <w:proofErr w:type="spellEnd"/>
            <w:r w:rsidRPr="00F12ECD">
              <w:rPr>
                <w:bCs/>
                <w:i/>
                <w:iCs/>
              </w:rPr>
              <w:t xml:space="preserve"> </w:t>
            </w:r>
            <w:proofErr w:type="spellStart"/>
            <w:r w:rsidRPr="00F12ECD">
              <w:rPr>
                <w:bCs/>
                <w:i/>
                <w:iCs/>
              </w:rPr>
              <w:t>está</w:t>
            </w:r>
            <w:proofErr w:type="spellEnd"/>
            <w:r w:rsidRPr="00F12ECD">
              <w:rPr>
                <w:bCs/>
                <w:i/>
                <w:iCs/>
              </w:rPr>
              <w:t xml:space="preserve"> disponible </w:t>
            </w:r>
            <w:proofErr w:type="spellStart"/>
            <w:r w:rsidRPr="00F12ECD">
              <w:rPr>
                <w:bCs/>
                <w:i/>
                <w:iCs/>
              </w:rPr>
              <w:t>en</w:t>
            </w:r>
            <w:proofErr w:type="spellEnd"/>
            <w:r w:rsidRPr="00F12ECD">
              <w:rPr>
                <w:bCs/>
                <w:i/>
                <w:iCs/>
              </w:rPr>
              <w:t xml:space="preserve"> </w:t>
            </w:r>
            <w:proofErr w:type="spellStart"/>
            <w:r w:rsidRPr="00F12ECD">
              <w:rPr>
                <w:bCs/>
                <w:i/>
                <w:iCs/>
              </w:rPr>
              <w:t>español</w:t>
            </w:r>
            <w:proofErr w:type="spellEnd"/>
            <w:r w:rsidRPr="00F12ECD">
              <w:rPr>
                <w:bCs/>
                <w:i/>
                <w:iCs/>
              </w:rPr>
              <w:t>.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CFF8A0" w14:textId="77777777" w:rsidR="00F12ECD" w:rsidRDefault="00F12ECD">
            <w:pPr>
              <w:pStyle w:val="Heading3"/>
            </w:pPr>
          </w:p>
        </w:tc>
      </w:tr>
      <w:tr w:rsidR="006061A0" w14:paraId="20A32901" w14:textId="77777777" w:rsidTr="00F12ECD">
        <w:trPr>
          <w:cantSplit/>
          <w:trHeight w:val="480"/>
        </w:trPr>
        <w:tc>
          <w:tcPr>
            <w:tcW w:w="8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70ABEF" w14:textId="77777777" w:rsidR="006061A0" w:rsidRDefault="006061A0" w:rsidP="00E0614E">
            <w:pPr>
              <w:tabs>
                <w:tab w:val="right" w:pos="7992"/>
              </w:tabs>
              <w:spacing w:after="40"/>
              <w:ind w:right="252"/>
              <w:rPr>
                <w:b/>
                <w:sz w:val="24"/>
                <w:u w:val="single"/>
              </w:rPr>
            </w:pPr>
            <w:r>
              <w:rPr>
                <w:b/>
              </w:rPr>
              <w:t xml:space="preserve">STATE OF </w:t>
            </w:r>
            <w:smartTag w:uri="urn:schemas-microsoft-com:office:smarttags" w:element="place">
              <w:smartTag w:uri="urn:schemas-microsoft-com:office:smarttags" w:element="State">
                <w:r>
                  <w:rPr>
                    <w:b/>
                  </w:rPr>
                  <w:t>WISCONSIN</w:t>
                </w:r>
              </w:smartTag>
            </w:smartTag>
            <w:r>
              <w:rPr>
                <w:b/>
              </w:rPr>
              <w:t xml:space="preserve">, CIRCUIT COURT, </w:t>
            </w:r>
            <w:r>
              <w:rPr>
                <w:b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>
              <w:rPr>
                <w:b/>
                <w:u w:val="single"/>
              </w:rPr>
              <w:instrText xml:space="preserve"> FORMTEXT </w:instrTex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  <w:fldChar w:fldCharType="separate"/>
            </w:r>
            <w:r w:rsidR="00F508C6">
              <w:rPr>
                <w:b/>
                <w:noProof/>
                <w:u w:val="single"/>
              </w:rPr>
              <w:t> </w:t>
            </w:r>
            <w:r w:rsidR="00F508C6">
              <w:rPr>
                <w:b/>
                <w:noProof/>
                <w:u w:val="single"/>
              </w:rPr>
              <w:t> </w:t>
            </w:r>
            <w:r w:rsidR="00F508C6">
              <w:rPr>
                <w:b/>
                <w:noProof/>
                <w:u w:val="single"/>
              </w:rPr>
              <w:t> </w:t>
            </w:r>
            <w:r w:rsidR="00F508C6">
              <w:rPr>
                <w:b/>
                <w:noProof/>
                <w:u w:val="single"/>
              </w:rPr>
              <w:t> </w:t>
            </w:r>
            <w:r w:rsidR="00F508C6">
              <w:rPr>
                <w:b/>
                <w:noProof/>
                <w:u w:val="single"/>
              </w:rPr>
              <w:t> </w:t>
            </w:r>
            <w:r>
              <w:rPr>
                <w:b/>
                <w:u w:val="single"/>
              </w:rPr>
              <w:fldChar w:fldCharType="end"/>
            </w:r>
            <w:bookmarkEnd w:id="0"/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COUNTY</w:t>
            </w:r>
          </w:p>
        </w:tc>
        <w:tc>
          <w:tcPr>
            <w:tcW w:w="2322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7780BB6C" w14:textId="77777777" w:rsidR="006061A0" w:rsidRDefault="006061A0">
            <w:pPr>
              <w:pStyle w:val="Heading3"/>
            </w:pPr>
          </w:p>
        </w:tc>
      </w:tr>
      <w:tr w:rsidR="00BA02B2" w14:paraId="7B89647C" w14:textId="77777777" w:rsidTr="00AE3C61">
        <w:trPr>
          <w:cantSplit/>
          <w:trHeight w:val="1763"/>
        </w:trPr>
        <w:tc>
          <w:tcPr>
            <w:tcW w:w="4410" w:type="dxa"/>
            <w:tcBorders>
              <w:left w:val="nil"/>
              <w:right w:val="nil"/>
            </w:tcBorders>
          </w:tcPr>
          <w:p w14:paraId="2E68CE20" w14:textId="77777777" w:rsidR="00BA02B2" w:rsidRDefault="00BA02B2" w:rsidP="00E0614E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14:paraId="05B87566" w14:textId="77777777" w:rsidR="00BA02B2" w:rsidRDefault="0001557B">
            <w:pPr>
              <w:pStyle w:val="Header"/>
              <w:tabs>
                <w:tab w:val="clear" w:pos="4320"/>
                <w:tab w:val="clear" w:pos="8640"/>
              </w:tabs>
            </w:pPr>
            <w:fldSimple w:instr=" DOCPROPERTY &quot;Descriptive_Preface_1&quot; \* MERGEFORMAT ">
              <w:r w:rsidR="00D856C1">
                <w:t>IN THE MATTER OF</w:t>
              </w:r>
            </w:fldSimple>
          </w:p>
          <w:p w14:paraId="107C8062" w14:textId="77777777" w:rsidR="00BA02B2" w:rsidRDefault="00BA02B2" w:rsidP="00E0614E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  <w:r>
              <w:fldChar w:fldCharType="begin"/>
            </w:r>
            <w:r>
              <w:instrText xml:space="preserve"> DOCPROPERTY "Descriptive_Preface_2" \* MERGEFORMAT </w:instrText>
            </w:r>
            <w:r>
              <w:fldChar w:fldCharType="end"/>
            </w:r>
          </w:p>
          <w:p w14:paraId="1355D72B" w14:textId="77777777" w:rsidR="00BA02B2" w:rsidRDefault="00D545C1" w:rsidP="009B5C96">
            <w:pPr>
              <w:pStyle w:val="Header"/>
              <w:tabs>
                <w:tab w:val="clear" w:pos="4320"/>
                <w:tab w:val="clear" w:pos="8640"/>
                <w:tab w:val="left" w:pos="3921"/>
              </w:tabs>
              <w:ind w:right="-108"/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/>
                </w:ffData>
              </w:fldChar>
            </w:r>
            <w:bookmarkStart w:id="1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"/>
            <w:r w:rsidR="00BA02B2" w:rsidRPr="009B5C96">
              <w:rPr>
                <w:rFonts w:ascii="Times New Roman" w:hAnsi="Times New Roman"/>
                <w:u w:val="single"/>
              </w:rPr>
              <w:tab/>
            </w:r>
          </w:p>
          <w:p w14:paraId="5F2C3C80" w14:textId="77777777" w:rsidR="00BA02B2" w:rsidRDefault="00BA02B2" w:rsidP="009B5C96">
            <w:pPr>
              <w:pStyle w:val="Caption1"/>
              <w:tabs>
                <w:tab w:val="center" w:pos="2040"/>
                <w:tab w:val="left" w:pos="3921"/>
              </w:tabs>
            </w:pPr>
            <w:r>
              <w:t>Name</w:t>
            </w:r>
          </w:p>
          <w:p w14:paraId="3F19D6F6" w14:textId="77777777" w:rsidR="00E0614E" w:rsidRDefault="00E0614E" w:rsidP="009B5C96">
            <w:pPr>
              <w:pStyle w:val="Caption1"/>
              <w:tabs>
                <w:tab w:val="center" w:pos="2040"/>
                <w:tab w:val="left" w:pos="3921"/>
              </w:tabs>
              <w:spacing w:line="180" w:lineRule="exact"/>
            </w:pPr>
          </w:p>
          <w:p w14:paraId="5D587AC0" w14:textId="77777777" w:rsidR="00BA02B2" w:rsidRDefault="00D545C1" w:rsidP="009B5C96">
            <w:pPr>
              <w:pStyle w:val="FormField"/>
              <w:tabs>
                <w:tab w:val="left" w:pos="3921"/>
              </w:tabs>
              <w:ind w:right="-108"/>
            </w:pPr>
            <w:r>
              <w:fldChar w:fldCharType="begin">
                <w:ffData>
                  <w:name w:val="txtDOB"/>
                  <w:enabled/>
                  <w:calcOnExit w:val="0"/>
                  <w:textInput/>
                </w:ffData>
              </w:fldChar>
            </w:r>
            <w:bookmarkStart w:id="2" w:name="txtDOB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  <w:r w:rsidR="00BA02B2">
              <w:tab/>
            </w:r>
          </w:p>
          <w:p w14:paraId="2669FA5C" w14:textId="77777777" w:rsidR="00BA02B2" w:rsidRDefault="00BA02B2" w:rsidP="009B5C96">
            <w:pPr>
              <w:pStyle w:val="Caption1"/>
              <w:tabs>
                <w:tab w:val="left" w:pos="3921"/>
              </w:tabs>
            </w:pPr>
            <w:r>
              <w:t>Date of Birth</w:t>
            </w:r>
          </w:p>
        </w:tc>
        <w:tc>
          <w:tcPr>
            <w:tcW w:w="3870" w:type="dxa"/>
            <w:tcBorders>
              <w:left w:val="nil"/>
              <w:right w:val="single" w:sz="4" w:space="0" w:color="auto"/>
            </w:tcBorders>
            <w:vAlign w:val="center"/>
          </w:tcPr>
          <w:p w14:paraId="4AB65065" w14:textId="77777777" w:rsidR="00BA02B2" w:rsidRPr="00607E8D" w:rsidRDefault="00BA02B2" w:rsidP="00D67B30">
            <w:pPr>
              <w:jc w:val="center"/>
              <w:rPr>
                <w:sz w:val="18"/>
              </w:rPr>
            </w:pPr>
            <w:r w:rsidRPr="00607E8D">
              <w:rPr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Pr="00607E8D">
              <w:rPr>
                <w:sz w:val="18"/>
              </w:rPr>
              <w:instrText xml:space="preserve"> FORMCHECKBOX </w:instrText>
            </w:r>
            <w:r w:rsidR="00330FEF">
              <w:rPr>
                <w:sz w:val="18"/>
              </w:rPr>
            </w:r>
            <w:r w:rsidR="00330FEF">
              <w:rPr>
                <w:sz w:val="18"/>
              </w:rPr>
              <w:fldChar w:fldCharType="separate"/>
            </w:r>
            <w:r w:rsidRPr="00607E8D">
              <w:rPr>
                <w:sz w:val="18"/>
              </w:rPr>
              <w:fldChar w:fldCharType="end"/>
            </w:r>
            <w:bookmarkEnd w:id="3"/>
            <w:r w:rsidRPr="00607E8D">
              <w:rPr>
                <w:sz w:val="18"/>
              </w:rPr>
              <w:t xml:space="preserve"> Amended</w:t>
            </w:r>
          </w:p>
          <w:p w14:paraId="4F371CA4" w14:textId="77777777" w:rsidR="00BA02B2" w:rsidRPr="004D3F9F" w:rsidRDefault="00BA02B2" w:rsidP="00D67B30">
            <w:pPr>
              <w:spacing w:line="120" w:lineRule="exact"/>
              <w:jc w:val="center"/>
              <w:rPr>
                <w:b/>
              </w:rPr>
            </w:pPr>
          </w:p>
          <w:p w14:paraId="10529347" w14:textId="77777777" w:rsidR="00BA02B2" w:rsidRDefault="00BA02B2" w:rsidP="00D67B30">
            <w:pPr>
              <w:spacing w:line="28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Account of</w:t>
            </w:r>
          </w:p>
          <w:p w14:paraId="4AE8BA26" w14:textId="77777777" w:rsidR="00BA02B2" w:rsidRDefault="00BA02B2" w:rsidP="00D67B30">
            <w:pPr>
              <w:spacing w:line="28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Guardian/Conservator</w:t>
            </w:r>
          </w:p>
          <w:p w14:paraId="5D3A15DA" w14:textId="77777777" w:rsidR="00BA02B2" w:rsidRDefault="00BA02B2" w:rsidP="00D67B30">
            <w:pPr>
              <w:tabs>
                <w:tab w:val="left" w:pos="1122"/>
              </w:tabs>
              <w:spacing w:line="280" w:lineRule="exact"/>
              <w:jc w:val="center"/>
              <w:rPr>
                <w:b/>
                <w:sz w:val="24"/>
              </w:rPr>
            </w:pPr>
            <w:r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>
              <w:rPr>
                <w:b/>
              </w:rPr>
              <w:instrText xml:space="preserve"> FORMCHECKBOX </w:instrText>
            </w:r>
            <w:r w:rsidR="00330FEF">
              <w:rPr>
                <w:b/>
              </w:rPr>
            </w:r>
            <w:r w:rsidR="00330FEF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4"/>
            <w:r>
              <w:rPr>
                <w:b/>
              </w:rPr>
              <w:t xml:space="preserve"> </w:t>
            </w:r>
            <w:r w:rsidRPr="00005C18">
              <w:rPr>
                <w:b/>
                <w:sz w:val="24"/>
              </w:rPr>
              <w:t>Annual</w:t>
            </w:r>
            <w:r>
              <w:rPr>
                <w:b/>
              </w:rPr>
              <w:t xml:space="preserve">  </w:t>
            </w:r>
            <w:r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330FEF">
              <w:rPr>
                <w:b/>
              </w:rPr>
            </w:r>
            <w:r w:rsidR="00330FEF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005C18">
              <w:rPr>
                <w:b/>
                <w:sz w:val="24"/>
              </w:rPr>
              <w:t>Interim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330FEF">
              <w:rPr>
                <w:b/>
              </w:rPr>
            </w:r>
            <w:r w:rsidR="00330FEF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005C18">
              <w:rPr>
                <w:b/>
                <w:sz w:val="24"/>
              </w:rPr>
              <w:t>Final</w:t>
            </w:r>
          </w:p>
          <w:p w14:paraId="18652211" w14:textId="77777777" w:rsidR="009B5C96" w:rsidRPr="00397C08" w:rsidRDefault="006B7646" w:rsidP="00D67B30">
            <w:pPr>
              <w:tabs>
                <w:tab w:val="left" w:pos="1122"/>
              </w:tabs>
              <w:spacing w:line="280" w:lineRule="exact"/>
              <w:jc w:val="center"/>
              <w:rPr>
                <w:b/>
                <w:sz w:val="22"/>
              </w:rPr>
            </w:pPr>
            <w:r w:rsidRPr="00397C08">
              <w:rPr>
                <w:b/>
                <w:sz w:val="22"/>
                <w:szCs w:val="28"/>
              </w:rPr>
              <w:t>(Adult Guardianship and Conservatorship)</w:t>
            </w:r>
          </w:p>
          <w:p w14:paraId="7AD89FCB" w14:textId="77777777" w:rsidR="00BA02B2" w:rsidRDefault="00BA02B2" w:rsidP="00E0614E">
            <w:pPr>
              <w:tabs>
                <w:tab w:val="left" w:pos="1122"/>
              </w:tabs>
              <w:spacing w:line="180" w:lineRule="exact"/>
              <w:jc w:val="center"/>
              <w:rPr>
                <w:b/>
              </w:rPr>
            </w:pPr>
          </w:p>
          <w:p w14:paraId="637722BC" w14:textId="77777777" w:rsidR="00BA02B2" w:rsidRDefault="00BA02B2" w:rsidP="009B5C96">
            <w:pPr>
              <w:pStyle w:val="Header"/>
              <w:tabs>
                <w:tab w:val="left" w:pos="3402"/>
              </w:tabs>
              <w:spacing w:after="60"/>
              <w:ind w:left="259"/>
            </w:pPr>
            <w:r>
              <w:t xml:space="preserve">Case No. </w:t>
            </w:r>
            <w:bookmarkStart w:id="5" w:name="TxtCaseNo"/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/>
                  <w:textInput>
                    <w:maxLength w:val="14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 w:rsidR="00F508C6">
              <w:rPr>
                <w:rFonts w:ascii="Times New Roman" w:hAnsi="Times New Roman"/>
                <w:noProof/>
                <w:u w:val="single"/>
              </w:rPr>
              <w:t> </w:t>
            </w:r>
            <w:r w:rsidR="00F508C6">
              <w:rPr>
                <w:rFonts w:ascii="Times New Roman" w:hAnsi="Times New Roman"/>
                <w:noProof/>
                <w:u w:val="single"/>
              </w:rPr>
              <w:t> </w:t>
            </w:r>
            <w:r w:rsidR="00F508C6">
              <w:rPr>
                <w:rFonts w:ascii="Times New Roman" w:hAnsi="Times New Roman"/>
                <w:noProof/>
                <w:u w:val="single"/>
              </w:rPr>
              <w:t> </w:t>
            </w:r>
            <w:r w:rsidR="00F508C6">
              <w:rPr>
                <w:rFonts w:ascii="Times New Roman" w:hAnsi="Times New Roman"/>
                <w:noProof/>
                <w:u w:val="single"/>
              </w:rPr>
              <w:t> </w:t>
            </w:r>
            <w:r w:rsidR="00F508C6"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5"/>
            <w:r w:rsidR="00D67B30"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322" w:type="dxa"/>
            <w:vMerge/>
            <w:tcBorders>
              <w:left w:val="single" w:sz="4" w:space="0" w:color="auto"/>
              <w:right w:val="nil"/>
            </w:tcBorders>
          </w:tcPr>
          <w:p w14:paraId="6C7C6707" w14:textId="77777777" w:rsidR="00BA02B2" w:rsidRDefault="00BA02B2"/>
        </w:tc>
      </w:tr>
    </w:tbl>
    <w:p w14:paraId="60E0ED72" w14:textId="77777777" w:rsidR="00986AFE" w:rsidRDefault="00986AFE" w:rsidP="007C3C25">
      <w:pPr>
        <w:pStyle w:val="Header"/>
        <w:widowControl w:val="0"/>
        <w:tabs>
          <w:tab w:val="clear" w:pos="4320"/>
          <w:tab w:val="clear" w:pos="8640"/>
          <w:tab w:val="left" w:pos="6960"/>
          <w:tab w:val="left" w:pos="10350"/>
        </w:tabs>
        <w:spacing w:line="200" w:lineRule="exact"/>
        <w:rPr>
          <w:rFonts w:ascii="Arial Bold" w:hAnsi="Arial Bold"/>
          <w:b/>
          <w:caps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8"/>
        <w:gridCol w:w="4574"/>
        <w:gridCol w:w="3153"/>
        <w:gridCol w:w="360"/>
        <w:gridCol w:w="1887"/>
      </w:tblGrid>
      <w:tr w:rsidR="007C3C25" w14:paraId="58C9F9DF" w14:textId="77777777" w:rsidTr="00D2409B">
        <w:trPr>
          <w:trHeight w:val="333"/>
        </w:trPr>
        <w:tc>
          <w:tcPr>
            <w:tcW w:w="10602" w:type="dxa"/>
            <w:gridSpan w:val="5"/>
          </w:tcPr>
          <w:p w14:paraId="300206C1" w14:textId="77777777" w:rsidR="007C3C25" w:rsidRDefault="00D65EDC" w:rsidP="00986AFE">
            <w:pPr>
              <w:pStyle w:val="Header"/>
              <w:widowControl w:val="0"/>
              <w:tabs>
                <w:tab w:val="clear" w:pos="4320"/>
                <w:tab w:val="clear" w:pos="8640"/>
                <w:tab w:val="left" w:pos="6960"/>
                <w:tab w:val="left" w:pos="10350"/>
              </w:tabs>
              <w:spacing w:line="220" w:lineRule="exact"/>
              <w:rPr>
                <w:rFonts w:ascii="Arial Bold" w:hAnsi="Arial Bold"/>
                <w:b/>
                <w:caps/>
              </w:rPr>
            </w:pPr>
            <w:r w:rsidRPr="005A1166">
              <w:rPr>
                <w:rFonts w:ascii="Arial Bold" w:hAnsi="Arial Bold"/>
                <w:b/>
                <w:caps/>
              </w:rPr>
              <w:t>I declare that</w:t>
            </w:r>
            <w:r w:rsidR="007C3C25" w:rsidRPr="00E0614E">
              <w:rPr>
                <w:rFonts w:ascii="Arial Bold" w:hAnsi="Arial Bold"/>
                <w:b/>
                <w:caps/>
              </w:rPr>
              <w:t>:</w:t>
            </w:r>
          </w:p>
        </w:tc>
      </w:tr>
      <w:tr w:rsidR="007C3C25" w14:paraId="5F5E5F62" w14:textId="77777777" w:rsidTr="000F64CF">
        <w:trPr>
          <w:trHeight w:val="810"/>
        </w:trPr>
        <w:tc>
          <w:tcPr>
            <w:tcW w:w="10602" w:type="dxa"/>
            <w:gridSpan w:val="5"/>
            <w:tcBorders>
              <w:bottom w:val="single" w:sz="4" w:space="0" w:color="auto"/>
            </w:tcBorders>
          </w:tcPr>
          <w:p w14:paraId="5783BF18" w14:textId="77777777" w:rsidR="007C3C25" w:rsidRDefault="007C3C25" w:rsidP="002626FA">
            <w:pPr>
              <w:pStyle w:val="Header"/>
              <w:widowControl w:val="0"/>
              <w:tabs>
                <w:tab w:val="clear" w:pos="4320"/>
                <w:tab w:val="clear" w:pos="8640"/>
                <w:tab w:val="left" w:pos="4882"/>
                <w:tab w:val="left" w:pos="6960"/>
                <w:tab w:val="left" w:pos="10350"/>
              </w:tabs>
              <w:spacing w:line="220" w:lineRule="exact"/>
              <w:rPr>
                <w:rFonts w:ascii="Times New Roman" w:hAnsi="Times New Roman"/>
              </w:rPr>
            </w:pPr>
            <w:r>
              <w:t xml:space="preserve">I am the Guardian or Conservator of the above named </w:t>
            </w:r>
            <w:r w:rsidRPr="00E0614E">
              <w:t>ward or individual.  I certify that</w:t>
            </w:r>
            <w:r>
              <w:t xml:space="preserve"> this is an accurate account of the administration of the guardianship or conservatorship for the period from </w:t>
            </w:r>
            <w:r w:rsidR="002626FA" w:rsidRPr="00955740">
              <w:rPr>
                <w:rFonts w:ascii="Times New Roman" w:hAnsi="Times New Roman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6" w:name="Text1"/>
            <w:r w:rsidR="002626FA" w:rsidRPr="00955740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2626FA" w:rsidRPr="00955740">
              <w:rPr>
                <w:rFonts w:ascii="Times New Roman" w:hAnsi="Times New Roman"/>
                <w:u w:val="single"/>
              </w:rPr>
            </w:r>
            <w:r w:rsidR="002626FA" w:rsidRPr="00955740">
              <w:rPr>
                <w:rFonts w:ascii="Times New Roman" w:hAnsi="Times New Roman"/>
                <w:u w:val="single"/>
              </w:rPr>
              <w:fldChar w:fldCharType="separate"/>
            </w:r>
            <w:r w:rsidR="002626FA" w:rsidRPr="00955740">
              <w:rPr>
                <w:rFonts w:ascii="Times New Roman" w:hAnsi="Times New Roman"/>
                <w:noProof/>
                <w:u w:val="single"/>
              </w:rPr>
              <w:t> </w:t>
            </w:r>
            <w:r w:rsidR="002626FA" w:rsidRPr="00955740">
              <w:rPr>
                <w:rFonts w:ascii="Times New Roman" w:hAnsi="Times New Roman"/>
                <w:noProof/>
                <w:u w:val="single"/>
              </w:rPr>
              <w:t> </w:t>
            </w:r>
            <w:r w:rsidR="002626FA" w:rsidRPr="00955740">
              <w:rPr>
                <w:rFonts w:ascii="Times New Roman" w:hAnsi="Times New Roman"/>
                <w:noProof/>
                <w:u w:val="single"/>
              </w:rPr>
              <w:t> </w:t>
            </w:r>
            <w:r w:rsidR="002626FA" w:rsidRPr="00955740">
              <w:rPr>
                <w:rFonts w:ascii="Times New Roman" w:hAnsi="Times New Roman"/>
                <w:noProof/>
                <w:u w:val="single"/>
              </w:rPr>
              <w:t> </w:t>
            </w:r>
            <w:r w:rsidR="002626FA" w:rsidRPr="00955740">
              <w:rPr>
                <w:rFonts w:ascii="Times New Roman" w:hAnsi="Times New Roman"/>
                <w:noProof/>
                <w:u w:val="single"/>
              </w:rPr>
              <w:t> </w:t>
            </w:r>
            <w:r w:rsidR="002626FA" w:rsidRPr="00955740">
              <w:rPr>
                <w:rFonts w:ascii="Times New Roman" w:hAnsi="Times New Roman"/>
                <w:u w:val="single"/>
              </w:rPr>
              <w:fldChar w:fldCharType="end"/>
            </w:r>
            <w:bookmarkEnd w:id="6"/>
            <w:r w:rsidRPr="00AB093E">
              <w:rPr>
                <w:rFonts w:ascii="Times New Roman" w:hAnsi="Times New Roman"/>
                <w:u w:val="single"/>
              </w:rPr>
              <w:tab/>
            </w:r>
            <w:r>
              <w:t xml:space="preserve"> to </w:t>
            </w:r>
            <w:r w:rsidR="00D545C1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545C1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D545C1">
              <w:rPr>
                <w:rFonts w:ascii="Times New Roman" w:hAnsi="Times New Roman"/>
                <w:u w:val="single"/>
              </w:rPr>
            </w:r>
            <w:r w:rsidR="00D545C1">
              <w:rPr>
                <w:rFonts w:ascii="Times New Roman" w:hAnsi="Times New Roman"/>
                <w:u w:val="single"/>
              </w:rPr>
              <w:fldChar w:fldCharType="separate"/>
            </w:r>
            <w:r w:rsidR="00D545C1">
              <w:rPr>
                <w:rFonts w:ascii="Times New Roman" w:hAnsi="Times New Roman"/>
                <w:noProof/>
                <w:u w:val="single"/>
              </w:rPr>
              <w:t> </w:t>
            </w:r>
            <w:r w:rsidR="00D545C1">
              <w:rPr>
                <w:rFonts w:ascii="Times New Roman" w:hAnsi="Times New Roman"/>
                <w:noProof/>
                <w:u w:val="single"/>
              </w:rPr>
              <w:t> </w:t>
            </w:r>
            <w:r w:rsidR="00D545C1">
              <w:rPr>
                <w:rFonts w:ascii="Times New Roman" w:hAnsi="Times New Roman"/>
                <w:noProof/>
                <w:u w:val="single"/>
              </w:rPr>
              <w:t> </w:t>
            </w:r>
            <w:r w:rsidR="00D545C1">
              <w:rPr>
                <w:rFonts w:ascii="Times New Roman" w:hAnsi="Times New Roman"/>
                <w:noProof/>
                <w:u w:val="single"/>
              </w:rPr>
              <w:t> </w:t>
            </w:r>
            <w:r w:rsidR="00D545C1">
              <w:rPr>
                <w:rFonts w:ascii="Times New Roman" w:hAnsi="Times New Roman"/>
                <w:noProof/>
                <w:u w:val="single"/>
              </w:rPr>
              <w:t> </w:t>
            </w:r>
            <w:r w:rsidR="00D545C1">
              <w:rPr>
                <w:rFonts w:ascii="Times New Roman" w:hAnsi="Times New Roman"/>
                <w:u w:val="single"/>
              </w:rPr>
              <w:fldChar w:fldCharType="end"/>
            </w:r>
            <w:r w:rsidRPr="00AB093E"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>.</w:t>
            </w:r>
          </w:p>
          <w:p w14:paraId="7446E8D0" w14:textId="77777777" w:rsidR="00FE5236" w:rsidRDefault="00FE5236" w:rsidP="00C6741C">
            <w:pPr>
              <w:pStyle w:val="Header"/>
              <w:widowControl w:val="0"/>
              <w:tabs>
                <w:tab w:val="clear" w:pos="4320"/>
                <w:tab w:val="clear" w:pos="8640"/>
                <w:tab w:val="left" w:pos="4882"/>
                <w:tab w:val="left" w:pos="6960"/>
                <w:tab w:val="left" w:pos="10350"/>
              </w:tabs>
              <w:spacing w:line="220" w:lineRule="exact"/>
              <w:rPr>
                <w:rFonts w:ascii="Arial Bold" w:hAnsi="Arial Bold"/>
                <w:b/>
                <w:caps/>
              </w:rPr>
            </w:pPr>
          </w:p>
        </w:tc>
      </w:tr>
      <w:tr w:rsidR="00D2409B" w14:paraId="2FEC29A0" w14:textId="77777777" w:rsidTr="00D2409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7E1B20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rPr>
                <w:b/>
                <w:bCs/>
              </w:rPr>
            </w:pPr>
            <w:r>
              <w:rPr>
                <w:b/>
                <w:bCs/>
              </w:rPr>
              <w:t>Line</w:t>
            </w:r>
          </w:p>
        </w:tc>
        <w:tc>
          <w:tcPr>
            <w:tcW w:w="7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E3835F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Summary Explanation</w:t>
            </w:r>
          </w:p>
        </w:tc>
        <w:tc>
          <w:tcPr>
            <w:tcW w:w="2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33D12C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D2409B" w14:paraId="4F92A0F8" w14:textId="77777777" w:rsidTr="00D2409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B226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jc w:val="right"/>
            </w:pPr>
            <w:r>
              <w:t>1.</w:t>
            </w:r>
          </w:p>
        </w:tc>
        <w:tc>
          <w:tcPr>
            <w:tcW w:w="7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192B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</w:pPr>
            <w:r>
              <w:t>Beginning Balance.  Do not change this amount.</w:t>
            </w:r>
          </w:p>
          <w:p w14:paraId="56227DC2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rPr>
                <w:i/>
                <w:iCs/>
                <w:sz w:val="18"/>
              </w:rPr>
            </w:pPr>
            <w:r>
              <w:rPr>
                <w:i/>
                <w:iCs/>
                <w:sz w:val="18"/>
              </w:rPr>
              <w:t>(Inventory net value or ending balance from prior account.)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3F4E20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</w:pPr>
            <w:r>
              <w:t>$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E284" w14:textId="77777777" w:rsidR="00D2409B" w:rsidRDefault="00955740" w:rsidP="00955740">
            <w:pPr>
              <w:pStyle w:val="Header"/>
              <w:widowControl w:val="0"/>
              <w:tabs>
                <w:tab w:val="left" w:pos="0"/>
                <w:tab w:val="decimal" w:pos="1658"/>
                <w:tab w:val="left" w:pos="6840"/>
                <w:tab w:val="left" w:pos="96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7" w:name="Text51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7"/>
          </w:p>
        </w:tc>
      </w:tr>
      <w:tr w:rsidR="00D2409B" w14:paraId="62A11012" w14:textId="77777777" w:rsidTr="00D2409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1AB7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jc w:val="right"/>
            </w:pPr>
            <w:r>
              <w:t>2.</w:t>
            </w:r>
          </w:p>
        </w:tc>
        <w:tc>
          <w:tcPr>
            <w:tcW w:w="7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C968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752"/>
                <w:tab w:val="left" w:pos="9600"/>
              </w:tabs>
            </w:pPr>
            <w:r>
              <w:t>Total of newly discovered assets and income received during this period.</w:t>
            </w:r>
            <w:r>
              <w:tab/>
              <w:t xml:space="preserve"> </w:t>
            </w:r>
            <w:r>
              <w:rPr>
                <w:b/>
                <w:bCs/>
                <w:i/>
                <w:iCs/>
              </w:rPr>
              <w:t>(Add)</w:t>
            </w:r>
          </w:p>
          <w:p w14:paraId="365A55FA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642"/>
                <w:tab w:val="left" w:pos="9600"/>
              </w:tabs>
              <w:rPr>
                <w:i/>
                <w:iCs/>
                <w:sz w:val="18"/>
              </w:rPr>
            </w:pPr>
            <w:r>
              <w:rPr>
                <w:i/>
                <w:iCs/>
                <w:sz w:val="18"/>
              </w:rPr>
              <w:t>(Attach Schedule A- Assets and Income Received.)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A11E55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</w:pPr>
            <w:r>
              <w:t>$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6A70" w14:textId="77777777" w:rsidR="00D2409B" w:rsidRDefault="00955740" w:rsidP="00955740">
            <w:pPr>
              <w:pStyle w:val="Header"/>
              <w:widowControl w:val="0"/>
              <w:tabs>
                <w:tab w:val="clear" w:pos="4320"/>
                <w:tab w:val="clear" w:pos="8640"/>
                <w:tab w:val="left" w:pos="0"/>
                <w:tab w:val="decimal" w:pos="1658"/>
                <w:tab w:val="left" w:pos="6840"/>
                <w:tab w:val="left" w:pos="9600"/>
              </w:tabs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D2409B" w14:paraId="083F5F44" w14:textId="77777777" w:rsidTr="00D2409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6405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jc w:val="right"/>
            </w:pPr>
            <w:r>
              <w:t>3.</w:t>
            </w:r>
          </w:p>
        </w:tc>
        <w:tc>
          <w:tcPr>
            <w:tcW w:w="7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F9B9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1652"/>
                <w:tab w:val="left" w:pos="6840"/>
                <w:tab w:val="left" w:pos="9600"/>
              </w:tabs>
            </w:pPr>
            <w:r>
              <w:t>Subtotal</w:t>
            </w:r>
          </w:p>
          <w:p w14:paraId="12BFE2E2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1652"/>
                <w:tab w:val="left" w:pos="6840"/>
                <w:tab w:val="left" w:pos="9600"/>
              </w:tabs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FC62D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</w:pPr>
            <w:r>
              <w:t>$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9086" w14:textId="77777777" w:rsidR="00D2409B" w:rsidRDefault="00955740" w:rsidP="00955740">
            <w:pPr>
              <w:pStyle w:val="Header"/>
              <w:widowControl w:val="0"/>
              <w:tabs>
                <w:tab w:val="clear" w:pos="4320"/>
                <w:tab w:val="clear" w:pos="8640"/>
                <w:tab w:val="left" w:pos="0"/>
                <w:tab w:val="decimal" w:pos="1658"/>
                <w:tab w:val="left" w:pos="6840"/>
                <w:tab w:val="left" w:pos="9600"/>
              </w:tabs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D2409B" w14:paraId="2CC2332B" w14:textId="77777777" w:rsidTr="00D2409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6D7A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jc w:val="right"/>
            </w:pPr>
            <w:r>
              <w:t>4.</w:t>
            </w:r>
          </w:p>
        </w:tc>
        <w:tc>
          <w:tcPr>
            <w:tcW w:w="7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9684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372"/>
                <w:tab w:val="left" w:pos="9600"/>
              </w:tabs>
              <w:rPr>
                <w:b/>
                <w:bCs/>
                <w:i/>
                <w:iCs/>
              </w:rPr>
            </w:pPr>
            <w:r>
              <w:t>Total disbursements, distributions and losses incurred.</w:t>
            </w:r>
            <w:r>
              <w:tab/>
            </w:r>
            <w:r>
              <w:rPr>
                <w:b/>
                <w:bCs/>
                <w:i/>
                <w:iCs/>
              </w:rPr>
              <w:t>(Subtract)</w:t>
            </w:r>
          </w:p>
          <w:p w14:paraId="4D2544CF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rPr>
                <w:i/>
                <w:iCs/>
                <w:sz w:val="18"/>
              </w:rPr>
            </w:pPr>
            <w:r>
              <w:rPr>
                <w:i/>
                <w:iCs/>
                <w:sz w:val="18"/>
              </w:rPr>
              <w:t>(List details in Schedule B – Disbursements, Distributions and Realized Capital Losses.)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CD9789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</w:pPr>
            <w:r>
              <w:t>$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08B" w14:textId="77777777" w:rsidR="00D2409B" w:rsidRDefault="00955740" w:rsidP="00955740">
            <w:pPr>
              <w:pStyle w:val="Header"/>
              <w:widowControl w:val="0"/>
              <w:tabs>
                <w:tab w:val="clear" w:pos="4320"/>
                <w:tab w:val="clear" w:pos="8640"/>
                <w:tab w:val="left" w:pos="0"/>
                <w:tab w:val="decimal" w:pos="1658"/>
                <w:tab w:val="left" w:pos="6840"/>
                <w:tab w:val="left" w:pos="9600"/>
              </w:tabs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D2409B" w14:paraId="36A76988" w14:textId="77777777" w:rsidTr="00D2409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B6F6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jc w:val="right"/>
            </w:pPr>
            <w:r>
              <w:t>5.</w:t>
            </w:r>
          </w:p>
        </w:tc>
        <w:tc>
          <w:tcPr>
            <w:tcW w:w="7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DA00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</w:pPr>
            <w:r>
              <w:t>Ending Balance (Total Assets on Hand) at end of accounting period.</w:t>
            </w:r>
          </w:p>
          <w:p w14:paraId="7B6C1BA5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  <w:rPr>
                <w:i/>
                <w:iCs/>
                <w:sz w:val="18"/>
              </w:rPr>
            </w:pPr>
            <w:r>
              <w:rPr>
                <w:i/>
                <w:iCs/>
                <w:sz w:val="18"/>
              </w:rPr>
              <w:t>(List details in Schedule C – Assets on Hand.)  Beginning Balance for next Account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6D8D7C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840"/>
                <w:tab w:val="left" w:pos="9600"/>
              </w:tabs>
            </w:pPr>
            <w:r>
              <w:t>$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DAAF" w14:textId="77777777" w:rsidR="00D2409B" w:rsidRDefault="00955740" w:rsidP="00955740">
            <w:pPr>
              <w:pStyle w:val="Header"/>
              <w:widowControl w:val="0"/>
              <w:tabs>
                <w:tab w:val="clear" w:pos="4320"/>
                <w:tab w:val="clear" w:pos="8640"/>
                <w:tab w:val="left" w:pos="0"/>
                <w:tab w:val="decimal" w:pos="1658"/>
                <w:tab w:val="left" w:pos="6840"/>
                <w:tab w:val="left" w:pos="9600"/>
              </w:tabs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D2409B" w14:paraId="3C67E069" w14:textId="77777777" w:rsidTr="00A47859">
        <w:trPr>
          <w:trHeight w:val="233"/>
        </w:trPr>
        <w:tc>
          <w:tcPr>
            <w:tcW w:w="628" w:type="dxa"/>
            <w:tcBorders>
              <w:top w:val="single" w:sz="4" w:space="0" w:color="auto"/>
            </w:tcBorders>
          </w:tcPr>
          <w:p w14:paraId="4F8846EB" w14:textId="77777777" w:rsidR="00D2409B" w:rsidRP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960"/>
                <w:tab w:val="left" w:pos="10350"/>
              </w:tabs>
              <w:rPr>
                <w:rFonts w:ascii="Arial Bold" w:hAnsi="Arial Bold"/>
                <w:caps/>
              </w:rPr>
            </w:pPr>
          </w:p>
        </w:tc>
        <w:tc>
          <w:tcPr>
            <w:tcW w:w="7727" w:type="dxa"/>
            <w:gridSpan w:val="2"/>
            <w:tcBorders>
              <w:top w:val="single" w:sz="4" w:space="0" w:color="auto"/>
            </w:tcBorders>
          </w:tcPr>
          <w:p w14:paraId="3A158E45" w14:textId="77777777" w:rsidR="00D2409B" w:rsidRP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960"/>
                <w:tab w:val="left" w:pos="10350"/>
              </w:tabs>
              <w:rPr>
                <w:rFonts w:ascii="Arial Bold" w:hAnsi="Arial Bold"/>
                <w:caps/>
              </w:rPr>
            </w:pPr>
          </w:p>
        </w:tc>
        <w:tc>
          <w:tcPr>
            <w:tcW w:w="360" w:type="dxa"/>
            <w:tcBorders>
              <w:top w:val="single" w:sz="4" w:space="0" w:color="auto"/>
            </w:tcBorders>
          </w:tcPr>
          <w:p w14:paraId="67FFD24B" w14:textId="77777777" w:rsidR="00D2409B" w:rsidRP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960"/>
                <w:tab w:val="left" w:pos="10350"/>
              </w:tabs>
              <w:rPr>
                <w:rFonts w:ascii="Arial Bold" w:hAnsi="Arial Bold"/>
                <w:caps/>
              </w:rPr>
            </w:pPr>
          </w:p>
        </w:tc>
        <w:tc>
          <w:tcPr>
            <w:tcW w:w="1887" w:type="dxa"/>
            <w:tcBorders>
              <w:top w:val="single" w:sz="4" w:space="0" w:color="auto"/>
            </w:tcBorders>
          </w:tcPr>
          <w:p w14:paraId="5C33704B" w14:textId="77777777" w:rsidR="00D2409B" w:rsidRP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6960"/>
                <w:tab w:val="left" w:pos="10350"/>
              </w:tabs>
              <w:rPr>
                <w:rFonts w:ascii="Arial Bold" w:hAnsi="Arial Bold"/>
                <w:caps/>
              </w:rPr>
            </w:pPr>
          </w:p>
        </w:tc>
      </w:tr>
      <w:tr w:rsidR="00D2409B" w14:paraId="71ACEA30" w14:textId="77777777" w:rsidTr="00C26427">
        <w:trPr>
          <w:trHeight w:val="351"/>
        </w:trPr>
        <w:tc>
          <w:tcPr>
            <w:tcW w:w="10602" w:type="dxa"/>
            <w:gridSpan w:val="5"/>
          </w:tcPr>
          <w:p w14:paraId="7818FCF3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decimal" w:pos="1658"/>
                <w:tab w:val="left" w:pos="6840"/>
                <w:tab w:val="left" w:pos="9600"/>
              </w:tabs>
              <w:jc w:val="center"/>
              <w:rPr>
                <w:rFonts w:ascii="Times New Roman" w:hAnsi="Times New Roman"/>
              </w:rPr>
            </w:pPr>
            <w:r>
              <w:rPr>
                <w:b/>
                <w:bCs/>
              </w:rPr>
              <w:t>Status of Surety on Bond</w:t>
            </w:r>
          </w:p>
        </w:tc>
      </w:tr>
      <w:tr w:rsidR="00D2409B" w14:paraId="7046EC53" w14:textId="77777777" w:rsidTr="00D2409B">
        <w:tc>
          <w:tcPr>
            <w:tcW w:w="10602" w:type="dxa"/>
            <w:gridSpan w:val="5"/>
          </w:tcPr>
          <w:p w14:paraId="11A133A5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decimal" w:pos="1658"/>
                <w:tab w:val="left" w:pos="6840"/>
                <w:tab w:val="left" w:pos="9600"/>
              </w:tabs>
              <w:rPr>
                <w:rFonts w:ascii="Times New Roman" w:hAnsi="Times New Roman"/>
              </w:rPr>
            </w:pPr>
            <w:r>
              <w:t>The status of the surety upon the guardian or conservator’s bond</w:t>
            </w:r>
          </w:p>
        </w:tc>
      </w:tr>
      <w:tr w:rsidR="00D2409B" w14:paraId="4D1DC7D8" w14:textId="77777777" w:rsidTr="00A71D55">
        <w:trPr>
          <w:trHeight w:val="1125"/>
        </w:trPr>
        <w:tc>
          <w:tcPr>
            <w:tcW w:w="10602" w:type="dxa"/>
            <w:gridSpan w:val="5"/>
          </w:tcPr>
          <w:p w14:paraId="6BE50C82" w14:textId="77777777" w:rsidR="00D2409B" w:rsidRDefault="00D2409B" w:rsidP="00D2409B">
            <w:pPr>
              <w:pStyle w:val="Header"/>
              <w:widowControl w:val="0"/>
              <w:tabs>
                <w:tab w:val="clear" w:pos="4320"/>
                <w:tab w:val="clear" w:pos="8640"/>
                <w:tab w:val="left" w:pos="372"/>
                <w:tab w:val="left" w:pos="2412"/>
                <w:tab w:val="left" w:pos="10219"/>
              </w:tabs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"/>
            <w:r>
              <w:instrText xml:space="preserve"> FORMCHECKBOX </w:instrText>
            </w:r>
            <w:r w:rsidR="00330FEF">
              <w:fldChar w:fldCharType="separate"/>
            </w:r>
            <w:r>
              <w:fldChar w:fldCharType="end"/>
            </w:r>
            <w:bookmarkEnd w:id="8"/>
            <w:r>
              <w:tab/>
              <w:t xml:space="preserve">has not changed.   </w:t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30FEF">
              <w:fldChar w:fldCharType="separate"/>
            </w:r>
            <w:r>
              <w:fldChar w:fldCharType="end"/>
            </w:r>
            <w:r>
              <w:tab/>
              <w:t xml:space="preserve">has changed.  Explain: </w:t>
            </w:r>
            <w:r w:rsidRPr="00CE42E7">
              <w:rPr>
                <w:rFonts w:ascii="Times New Roman" w:hAnsi="Times New Roman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9" w:name="Text2"/>
            <w:r w:rsidRPr="00CE42E7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CE42E7">
              <w:rPr>
                <w:rFonts w:ascii="Times New Roman" w:hAnsi="Times New Roman"/>
                <w:u w:val="single"/>
              </w:rPr>
            </w:r>
            <w:r w:rsidRPr="00CE42E7"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 w:rsidRPr="00CE42E7">
              <w:rPr>
                <w:rFonts w:ascii="Times New Roman" w:hAnsi="Times New Roman"/>
                <w:u w:val="single"/>
              </w:rPr>
              <w:fldChar w:fldCharType="end"/>
            </w:r>
            <w:bookmarkEnd w:id="9"/>
            <w:r w:rsidRPr="00692868">
              <w:rPr>
                <w:rFonts w:ascii="Times New Roman" w:hAnsi="Times New Roman"/>
                <w:u w:val="single"/>
              </w:rPr>
              <w:tab/>
            </w:r>
          </w:p>
        </w:tc>
      </w:tr>
      <w:tr w:rsidR="00D65EDC" w14:paraId="5698EA5D" w14:textId="77777777" w:rsidTr="005A0A5F">
        <w:tc>
          <w:tcPr>
            <w:tcW w:w="5202" w:type="dxa"/>
            <w:gridSpan w:val="2"/>
          </w:tcPr>
          <w:p w14:paraId="0A88839C" w14:textId="77777777" w:rsidR="00D65EDC" w:rsidRPr="00835AFE" w:rsidRDefault="00D65EDC" w:rsidP="00D65EDC">
            <w:pPr>
              <w:pStyle w:val="FormField"/>
              <w:keepNext/>
              <w:keepLines/>
              <w:widowControl w:val="0"/>
              <w:tabs>
                <w:tab w:val="left" w:pos="4572"/>
                <w:tab w:val="left" w:pos="5044"/>
              </w:tabs>
              <w:spacing w:after="120" w:line="220" w:lineRule="exact"/>
              <w:ind w:right="-130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835AFE">
              <w:rPr>
                <w:rFonts w:ascii="Arial" w:hAnsi="Arial" w:cs="Arial"/>
                <w:b/>
                <w:u w:val="none"/>
              </w:rPr>
              <w:t>I declare under the</w:t>
            </w:r>
            <w:r>
              <w:rPr>
                <w:rFonts w:ascii="Arial" w:hAnsi="Arial" w:cs="Arial"/>
                <w:b/>
                <w:u w:val="none"/>
              </w:rPr>
              <w:t xml:space="preserve"> criminal</w:t>
            </w:r>
            <w:r w:rsidRPr="00835AFE">
              <w:rPr>
                <w:rFonts w:ascii="Arial" w:hAnsi="Arial" w:cs="Arial"/>
                <w:b/>
                <w:u w:val="none"/>
              </w:rPr>
              <w:t xml:space="preserve"> penalty of false swearing that the information I have provided is true and accurate.</w:t>
            </w:r>
          </w:p>
          <w:p w14:paraId="322DBEDB" w14:textId="77777777" w:rsidR="00D65EDC" w:rsidRPr="008C4356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28"/>
                <w:szCs w:val="28"/>
                <w:u w:val="single"/>
              </w:rPr>
            </w:pPr>
            <w:r w:rsidRPr="008C4356">
              <w:rPr>
                <w:rFonts w:cs="Arial"/>
                <w:sz w:val="28"/>
                <w:szCs w:val="28"/>
                <w:u w:val="single"/>
              </w:rPr>
              <w:t>►</w:t>
            </w:r>
            <w:r w:rsidR="00E15574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15574">
              <w:rPr>
                <w:u w:val="single"/>
              </w:rPr>
              <w:instrText xml:space="preserve"> FORMTEXT </w:instrText>
            </w:r>
            <w:r w:rsidR="00E15574">
              <w:rPr>
                <w:u w:val="single"/>
              </w:rPr>
            </w:r>
            <w:r w:rsidR="00E15574">
              <w:rPr>
                <w:u w:val="single"/>
              </w:rPr>
              <w:fldChar w:fldCharType="separate"/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u w:val="single"/>
              </w:rPr>
              <w:fldChar w:fldCharType="end"/>
            </w:r>
            <w:r w:rsidRPr="0003016D">
              <w:rPr>
                <w:u w:val="single"/>
              </w:rPr>
              <w:tab/>
            </w:r>
          </w:p>
          <w:p w14:paraId="1FFFA077" w14:textId="77777777" w:rsidR="00D65EDC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Guardian/Conservator’s Signature</w:t>
            </w:r>
          </w:p>
          <w:p w14:paraId="2CBBC4F5" w14:textId="77777777" w:rsidR="00D65EDC" w:rsidRDefault="00E15574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0" w:name="Text59"/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10"/>
            <w:r w:rsidR="00D65EDC">
              <w:rPr>
                <w:sz w:val="14"/>
                <w:u w:val="single"/>
              </w:rPr>
              <w:tab/>
            </w:r>
          </w:p>
          <w:p w14:paraId="3A7FA8AC" w14:textId="77777777" w:rsidR="00D65EDC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Name Printed or Typed</w:t>
            </w:r>
          </w:p>
          <w:p w14:paraId="4E7694C4" w14:textId="77777777" w:rsidR="00D65EDC" w:rsidRDefault="00E15574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11" w:name="Text58"/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11"/>
            <w:r w:rsidR="00D65EDC">
              <w:rPr>
                <w:sz w:val="14"/>
                <w:u w:val="single"/>
              </w:rPr>
              <w:tab/>
            </w:r>
          </w:p>
          <w:p w14:paraId="36360B94" w14:textId="77777777" w:rsidR="00D65EDC" w:rsidRPr="00AC5779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Address</w:t>
            </w:r>
          </w:p>
          <w:p w14:paraId="52670794" w14:textId="77777777" w:rsidR="00D65EDC" w:rsidRPr="00AC5779" w:rsidRDefault="00E15574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sz w:val="14"/>
                <w:u w:val="single"/>
              </w:rPr>
              <w:tab/>
            </w:r>
          </w:p>
          <w:p w14:paraId="559A984C" w14:textId="77777777" w:rsidR="00D65EDC" w:rsidRPr="00AC5779" w:rsidRDefault="00D65EDC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Email Address</w:t>
            </w:r>
            <w:r w:rsidRPr="00AC5779">
              <w:rPr>
                <w:position w:val="6"/>
                <w:sz w:val="14"/>
              </w:rPr>
              <w:tab/>
              <w:t>Telephone Number</w:t>
            </w:r>
          </w:p>
          <w:p w14:paraId="26D18C27" w14:textId="77777777" w:rsidR="00D65EDC" w:rsidRDefault="00E15574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8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sz w:val="14"/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sz w:val="18"/>
                <w:u w:val="single"/>
              </w:rPr>
              <w:tab/>
            </w:r>
          </w:p>
          <w:p w14:paraId="4FFA8743" w14:textId="77777777" w:rsidR="00D65EDC" w:rsidRPr="00EB5FDE" w:rsidRDefault="00D65EDC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Date</w:t>
            </w:r>
            <w:r w:rsidRPr="00AC5779">
              <w:rPr>
                <w:position w:val="6"/>
                <w:sz w:val="14"/>
              </w:rPr>
              <w:tab/>
            </w:r>
            <w:r>
              <w:rPr>
                <w:position w:val="6"/>
                <w:sz w:val="14"/>
              </w:rPr>
              <w:t>State Bar No. (if any)</w:t>
            </w:r>
          </w:p>
        </w:tc>
        <w:tc>
          <w:tcPr>
            <w:tcW w:w="5400" w:type="dxa"/>
            <w:gridSpan w:val="3"/>
          </w:tcPr>
          <w:p w14:paraId="59240009" w14:textId="77777777" w:rsidR="00D65EDC" w:rsidRPr="00835AFE" w:rsidRDefault="00D65EDC" w:rsidP="00D65EDC">
            <w:pPr>
              <w:pStyle w:val="FormField"/>
              <w:keepNext/>
              <w:keepLines/>
              <w:widowControl w:val="0"/>
              <w:tabs>
                <w:tab w:val="left" w:pos="4572"/>
                <w:tab w:val="left" w:pos="5044"/>
              </w:tabs>
              <w:spacing w:after="120" w:line="220" w:lineRule="exact"/>
              <w:ind w:right="-130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835AFE">
              <w:rPr>
                <w:rFonts w:ascii="Arial" w:hAnsi="Arial" w:cs="Arial"/>
                <w:b/>
                <w:u w:val="none"/>
              </w:rPr>
              <w:t>I declare under the</w:t>
            </w:r>
            <w:r>
              <w:rPr>
                <w:rFonts w:ascii="Arial" w:hAnsi="Arial" w:cs="Arial"/>
                <w:b/>
                <w:u w:val="none"/>
              </w:rPr>
              <w:t xml:space="preserve"> criminal</w:t>
            </w:r>
            <w:r w:rsidRPr="00835AFE">
              <w:rPr>
                <w:rFonts w:ascii="Arial" w:hAnsi="Arial" w:cs="Arial"/>
                <w:b/>
                <w:u w:val="none"/>
              </w:rPr>
              <w:t xml:space="preserve"> penalty of false swearing that the information I have provided is true and accurate.</w:t>
            </w:r>
          </w:p>
          <w:p w14:paraId="55224C49" w14:textId="77777777" w:rsidR="00D65EDC" w:rsidRPr="008C4356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28"/>
                <w:szCs w:val="28"/>
                <w:u w:val="single"/>
              </w:rPr>
            </w:pPr>
            <w:r w:rsidRPr="008C4356">
              <w:rPr>
                <w:rFonts w:cs="Arial"/>
                <w:sz w:val="28"/>
                <w:szCs w:val="28"/>
                <w:u w:val="single"/>
              </w:rPr>
              <w:t>►</w:t>
            </w:r>
            <w:r w:rsidR="00E15574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15574">
              <w:rPr>
                <w:u w:val="single"/>
              </w:rPr>
              <w:instrText xml:space="preserve"> FORMTEXT </w:instrText>
            </w:r>
            <w:r w:rsidR="00E15574">
              <w:rPr>
                <w:u w:val="single"/>
              </w:rPr>
            </w:r>
            <w:r w:rsidR="00E15574">
              <w:rPr>
                <w:u w:val="single"/>
              </w:rPr>
              <w:fldChar w:fldCharType="separate"/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noProof/>
                <w:u w:val="single"/>
              </w:rPr>
              <w:t> </w:t>
            </w:r>
            <w:r w:rsidR="00E15574">
              <w:rPr>
                <w:u w:val="single"/>
              </w:rPr>
              <w:fldChar w:fldCharType="end"/>
            </w:r>
            <w:r w:rsidRPr="0003016D">
              <w:rPr>
                <w:u w:val="single"/>
              </w:rPr>
              <w:tab/>
            </w:r>
          </w:p>
          <w:p w14:paraId="1FD55F64" w14:textId="77777777" w:rsidR="00D65EDC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Co-Guardian/Conservator’s Signature</w:t>
            </w:r>
          </w:p>
          <w:p w14:paraId="57B9551F" w14:textId="77777777" w:rsidR="00D65EDC" w:rsidRDefault="00E15574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>
              <w:rPr>
                <w:sz w:val="14"/>
                <w:u w:val="single"/>
              </w:rPr>
              <w:tab/>
            </w:r>
          </w:p>
          <w:p w14:paraId="7C035F46" w14:textId="77777777" w:rsidR="00D65EDC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Name Printed or Typed</w:t>
            </w:r>
          </w:p>
          <w:p w14:paraId="286AF88B" w14:textId="77777777" w:rsidR="00D65EDC" w:rsidRDefault="00E15574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>
              <w:rPr>
                <w:sz w:val="14"/>
                <w:u w:val="single"/>
              </w:rPr>
              <w:tab/>
            </w:r>
          </w:p>
          <w:p w14:paraId="2ACDA691" w14:textId="77777777" w:rsidR="00D65EDC" w:rsidRPr="00AC5779" w:rsidRDefault="00D65EDC" w:rsidP="00D65EDC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Address</w:t>
            </w:r>
          </w:p>
          <w:p w14:paraId="2E7BD9C0" w14:textId="77777777" w:rsidR="00D65EDC" w:rsidRPr="00AC5779" w:rsidRDefault="00E15574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sz w:val="14"/>
                <w:u w:val="single"/>
              </w:rPr>
              <w:tab/>
            </w:r>
          </w:p>
          <w:p w14:paraId="605D62C1" w14:textId="77777777" w:rsidR="00D65EDC" w:rsidRPr="00AC5779" w:rsidRDefault="00D65EDC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Email Address</w:t>
            </w:r>
            <w:r w:rsidRPr="00AC5779">
              <w:rPr>
                <w:position w:val="6"/>
                <w:sz w:val="14"/>
              </w:rPr>
              <w:tab/>
              <w:t>Telephone Number</w:t>
            </w:r>
          </w:p>
          <w:p w14:paraId="79A2754E" w14:textId="77777777" w:rsidR="00D65EDC" w:rsidRDefault="00E15574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8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sz w:val="14"/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D65EDC" w:rsidRPr="00AC5779">
              <w:rPr>
                <w:sz w:val="18"/>
                <w:u w:val="single"/>
              </w:rPr>
              <w:tab/>
            </w:r>
          </w:p>
          <w:p w14:paraId="687B2074" w14:textId="77777777" w:rsidR="00D65EDC" w:rsidRPr="00EB5FDE" w:rsidRDefault="00D65EDC" w:rsidP="00D65EDC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Date</w:t>
            </w:r>
            <w:r w:rsidRPr="00AC5779">
              <w:rPr>
                <w:position w:val="6"/>
                <w:sz w:val="14"/>
              </w:rPr>
              <w:tab/>
            </w:r>
            <w:r>
              <w:rPr>
                <w:position w:val="6"/>
                <w:sz w:val="14"/>
              </w:rPr>
              <w:t>State Bar No. (if any)</w:t>
            </w:r>
          </w:p>
        </w:tc>
      </w:tr>
      <w:tr w:rsidR="00D65EDC" w14:paraId="0022C670" w14:textId="77777777" w:rsidTr="00D65EDC">
        <w:trPr>
          <w:trHeight w:val="1413"/>
        </w:trPr>
        <w:tc>
          <w:tcPr>
            <w:tcW w:w="5202" w:type="dxa"/>
            <w:gridSpan w:val="2"/>
          </w:tcPr>
          <w:p w14:paraId="4363E506" w14:textId="77777777" w:rsidR="00D65EDC" w:rsidRDefault="00D65EDC" w:rsidP="00D65EDC">
            <w:pPr>
              <w:pStyle w:val="Header"/>
              <w:widowControl w:val="0"/>
              <w:tabs>
                <w:tab w:val="clear" w:pos="4320"/>
                <w:tab w:val="clear" w:pos="8640"/>
                <w:tab w:val="left" w:pos="4861"/>
                <w:tab w:val="left" w:pos="6840"/>
                <w:tab w:val="left" w:pos="9600"/>
              </w:tabs>
            </w:pPr>
          </w:p>
        </w:tc>
        <w:tc>
          <w:tcPr>
            <w:tcW w:w="5400" w:type="dxa"/>
            <w:gridSpan w:val="3"/>
          </w:tcPr>
          <w:p w14:paraId="6A55FEF4" w14:textId="77777777" w:rsidR="00D65EDC" w:rsidRPr="00692868" w:rsidRDefault="00D65EDC" w:rsidP="00D65EDC">
            <w:pPr>
              <w:pStyle w:val="Header"/>
              <w:widowControl w:val="0"/>
              <w:tabs>
                <w:tab w:val="clear" w:pos="4320"/>
                <w:tab w:val="clear" w:pos="8640"/>
                <w:tab w:val="left" w:pos="4920"/>
                <w:tab w:val="left" w:pos="6840"/>
                <w:tab w:val="left" w:pos="9600"/>
              </w:tabs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125"/>
        <w:gridCol w:w="309"/>
        <w:gridCol w:w="2211"/>
      </w:tblGrid>
      <w:tr w:rsidR="00D2409B" w14:paraId="56B81E6A" w14:textId="77777777" w:rsidTr="000F64CF">
        <w:trPr>
          <w:cantSplit/>
        </w:trPr>
        <w:tc>
          <w:tcPr>
            <w:tcW w:w="1079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236A76" w14:textId="77777777" w:rsidR="00D2409B" w:rsidRDefault="00D65EDC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716"/>
                <w:tab w:val="left" w:pos="10195"/>
              </w:tabs>
              <w:spacing w:line="240" w:lineRule="atLeast"/>
              <w:ind w:right="-58"/>
              <w:rPr>
                <w:b/>
                <w:b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 </w:t>
            </w:r>
            <w:r w:rsidR="00D2409B">
              <w:rPr>
                <w:b/>
                <w:bCs/>
                <w:i/>
                <w:iCs/>
              </w:rPr>
              <w:t>(If the space given is insufficient for any item, attach additional sheets.)</w:t>
            </w:r>
          </w:p>
        </w:tc>
      </w:tr>
      <w:tr w:rsidR="006061A0" w14:paraId="1EC64667" w14:textId="77777777" w:rsidTr="00C26427">
        <w:trPr>
          <w:cantSplit/>
          <w:trHeight w:val="288"/>
        </w:trPr>
        <w:tc>
          <w:tcPr>
            <w:tcW w:w="10795" w:type="dxa"/>
            <w:gridSpan w:val="4"/>
            <w:tcBorders>
              <w:top w:val="nil"/>
              <w:left w:val="nil"/>
              <w:right w:val="nil"/>
            </w:tcBorders>
          </w:tcPr>
          <w:p w14:paraId="70739FCC" w14:textId="77777777" w:rsidR="006061A0" w:rsidRDefault="006061A0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716"/>
                <w:tab w:val="left" w:pos="10195"/>
              </w:tabs>
              <w:spacing w:line="240" w:lineRule="atLeast"/>
              <w:ind w:right="-58"/>
            </w:pPr>
            <w:r>
              <w:rPr>
                <w:b/>
                <w:bCs/>
              </w:rPr>
              <w:t>Schedule A – Assets and Income Received</w:t>
            </w:r>
            <w:r>
              <w:tab/>
            </w:r>
            <w:r>
              <w:rPr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>
              <w:rPr>
                <w:b/>
              </w:rPr>
              <w:instrText xml:space="preserve"> FORMCHECKBOX </w:instrText>
            </w:r>
            <w:r w:rsidR="00330FEF">
              <w:rPr>
                <w:b/>
              </w:rPr>
            </w:r>
            <w:r w:rsidR="00330FEF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12"/>
            <w:r w:rsidR="00353A4E">
              <w:rPr>
                <w:b/>
              </w:rPr>
              <w:t xml:space="preserve"> See attached</w:t>
            </w:r>
          </w:p>
        </w:tc>
      </w:tr>
      <w:tr w:rsidR="006061A0" w14:paraId="0681ADB0" w14:textId="77777777" w:rsidTr="00C26427">
        <w:trPr>
          <w:cantSplit/>
        </w:trPr>
        <w:tc>
          <w:tcPr>
            <w:tcW w:w="8275" w:type="dxa"/>
            <w:gridSpan w:val="2"/>
            <w:shd w:val="clear" w:color="auto" w:fill="F2F2F2" w:themeFill="background1" w:themeFillShade="F2"/>
          </w:tcPr>
          <w:p w14:paraId="3787A979" w14:textId="77777777" w:rsidR="006061A0" w:rsidRDefault="006061A0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Description</w:t>
            </w:r>
          </w:p>
          <w:p w14:paraId="6A7D4871" w14:textId="77777777" w:rsidR="006061A0" w:rsidRDefault="006061A0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00" w:lineRule="atLeast"/>
              <w:rPr>
                <w:i/>
                <w:iCs/>
                <w:sz w:val="18"/>
              </w:rPr>
            </w:pPr>
            <w:r>
              <w:rPr>
                <w:i/>
                <w:iCs/>
                <w:sz w:val="18"/>
              </w:rPr>
              <w:t xml:space="preserve">(Example:  Social security, pensions, interest, dividends, rental or other income, </w:t>
            </w:r>
            <w:r w:rsidR="00C74DA4">
              <w:rPr>
                <w:i/>
                <w:iCs/>
                <w:sz w:val="18"/>
              </w:rPr>
              <w:t xml:space="preserve">realized capital </w:t>
            </w:r>
            <w:r>
              <w:rPr>
                <w:i/>
                <w:iCs/>
                <w:sz w:val="18"/>
              </w:rPr>
              <w:t>gains from assets sol</w:t>
            </w:r>
            <w:r w:rsidR="002A05A2">
              <w:rPr>
                <w:i/>
                <w:iCs/>
                <w:sz w:val="18"/>
              </w:rPr>
              <w:t xml:space="preserve">d for more than inventory value </w:t>
            </w:r>
            <w:r>
              <w:rPr>
                <w:i/>
                <w:iCs/>
                <w:sz w:val="18"/>
              </w:rPr>
              <w:t>or purchase price if acquired after the initial inventory</w:t>
            </w:r>
            <w:r w:rsidR="002A05A2">
              <w:rPr>
                <w:i/>
                <w:iCs/>
                <w:sz w:val="18"/>
              </w:rPr>
              <w:t>, assets discovered after filing initial inventory</w:t>
            </w:r>
            <w:r>
              <w:rPr>
                <w:i/>
                <w:iCs/>
                <w:sz w:val="18"/>
              </w:rPr>
              <w:t>.)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</w:tcPr>
          <w:p w14:paraId="63510DCF" w14:textId="77777777" w:rsidR="006061A0" w:rsidRDefault="006061A0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</w:p>
          <w:p w14:paraId="378BBA95" w14:textId="77777777" w:rsidR="006061A0" w:rsidRDefault="006061A0">
            <w:pPr>
              <w:pStyle w:val="Header"/>
              <w:keepNext/>
              <w:keepLines/>
              <w:tabs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Amount</w:t>
            </w:r>
          </w:p>
        </w:tc>
      </w:tr>
      <w:tr w:rsidR="00A216EE" w14:paraId="3D3D42E3" w14:textId="77777777" w:rsidTr="00C26427">
        <w:trPr>
          <w:cantSplit/>
          <w:trHeight w:val="4166"/>
        </w:trPr>
        <w:tc>
          <w:tcPr>
            <w:tcW w:w="8275" w:type="dxa"/>
            <w:gridSpan w:val="2"/>
            <w:tcBorders>
              <w:bottom w:val="single" w:sz="4" w:space="0" w:color="auto"/>
            </w:tcBorders>
          </w:tcPr>
          <w:p w14:paraId="37F0FE52" w14:textId="77777777" w:rsidR="00A216EE" w:rsidRDefault="001A05D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3" w:name="Text52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  <w:p w14:paraId="33597146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4" w:name="Text14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4"/>
          </w:p>
          <w:p w14:paraId="095B49F9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5" w:name="Text146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5"/>
          </w:p>
          <w:p w14:paraId="0E318A23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6" w:name="Text14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6"/>
          </w:p>
          <w:p w14:paraId="1D8D086E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7" w:name="Text14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7"/>
          </w:p>
          <w:p w14:paraId="468921C7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5E1A384" w14:textId="77777777" w:rsidR="00A47859" w:rsidRDefault="001A05D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0C4AB8BA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99D6CC5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7629A0F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CBCF8C8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8A0E780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0FDDE0FC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E0CE1F6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F457FF8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</w:p>
        </w:tc>
        <w:tc>
          <w:tcPr>
            <w:tcW w:w="309" w:type="dxa"/>
            <w:tcBorders>
              <w:bottom w:val="single" w:sz="4" w:space="0" w:color="auto"/>
              <w:right w:val="nil"/>
            </w:tcBorders>
          </w:tcPr>
          <w:p w14:paraId="084B32A0" w14:textId="77777777" w:rsidR="00A216EE" w:rsidRDefault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47E1DC52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3ECE1878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038D95E7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69BC7E61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7F4949AB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399C1DAE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352B8017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60DDD110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38AA436E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76E9AD06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7D9FA5C1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70A6D093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4A9C9428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73ECAD00" w14:textId="77777777" w:rsidR="00A47859" w:rsidRDefault="00A47859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</w:tc>
        <w:tc>
          <w:tcPr>
            <w:tcW w:w="2211" w:type="dxa"/>
            <w:tcBorders>
              <w:left w:val="nil"/>
              <w:bottom w:val="single" w:sz="4" w:space="0" w:color="auto"/>
            </w:tcBorders>
          </w:tcPr>
          <w:p w14:paraId="59B5DD79" w14:textId="77777777" w:rsidR="00A216EE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8" w:name="Text5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8"/>
          </w:p>
          <w:p w14:paraId="30FE4A31" w14:textId="77777777" w:rsidR="00A47859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19" w:name="Text149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9"/>
          </w:p>
          <w:p w14:paraId="26710E79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20" w:name="Text150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0"/>
          </w:p>
          <w:p w14:paraId="5A44F52C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21" w:name="Text151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1"/>
          </w:p>
          <w:p w14:paraId="227E8230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22" w:name="Text152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2"/>
          </w:p>
          <w:p w14:paraId="6A551FCF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23" w:name="Text15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3"/>
          </w:p>
          <w:p w14:paraId="5EB24720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24" w:name="Text15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4"/>
          </w:p>
          <w:p w14:paraId="785F8B49" w14:textId="77777777" w:rsidR="00A47859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25" w:name="Text15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5"/>
          </w:p>
          <w:p w14:paraId="046F689C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10CCA2A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2B48E84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03CC2EF4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B3207AE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95D6B29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6FE4F2A3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C26427" w:rsidRPr="00146258" w14:paraId="639A8739" w14:textId="77777777" w:rsidTr="00C26427">
        <w:trPr>
          <w:trHeight w:val="530"/>
        </w:trPr>
        <w:tc>
          <w:tcPr>
            <w:tcW w:w="8275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723BD90D" w14:textId="77777777" w:rsidR="006061A0" w:rsidRPr="00146258" w:rsidRDefault="006061A0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2405"/>
              </w:tabs>
              <w:spacing w:line="240" w:lineRule="atLeast"/>
              <w:ind w:right="-82"/>
              <w:rPr>
                <w:b/>
              </w:rPr>
            </w:pPr>
            <w:r>
              <w:tab/>
            </w:r>
            <w:r w:rsidRPr="00146258">
              <w:rPr>
                <w:b/>
              </w:rPr>
              <w:t xml:space="preserve">Enter </w:t>
            </w:r>
            <w:r w:rsidR="00E674EF" w:rsidRPr="00146258">
              <w:rPr>
                <w:b/>
              </w:rPr>
              <w:t>Total on Page 1</w:t>
            </w:r>
            <w:r w:rsidRPr="00146258">
              <w:rPr>
                <w:b/>
              </w:rPr>
              <w:t xml:space="preserve"> Summary </w:t>
            </w:r>
            <w:r w:rsidR="00E674EF" w:rsidRPr="00146258">
              <w:rPr>
                <w:b/>
              </w:rPr>
              <w:t xml:space="preserve">Explanation, </w:t>
            </w:r>
            <w:r w:rsidRPr="00146258">
              <w:rPr>
                <w:b/>
              </w:rPr>
              <w:t>Line 2.</w:t>
            </w: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D02B8B6" w14:textId="77777777" w:rsidR="006061A0" w:rsidRPr="00146258" w:rsidRDefault="006061A0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</w:tc>
        <w:tc>
          <w:tcPr>
            <w:tcW w:w="2211" w:type="dxa"/>
            <w:tcBorders>
              <w:left w:val="nil"/>
              <w:bottom w:val="single" w:sz="4" w:space="0" w:color="auto"/>
            </w:tcBorders>
          </w:tcPr>
          <w:p w14:paraId="6C751B05" w14:textId="77777777" w:rsidR="006061A0" w:rsidRPr="00146258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26" w:name="Text5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6"/>
          </w:p>
        </w:tc>
      </w:tr>
      <w:tr w:rsidR="00D2409B" w:rsidRPr="00146258" w14:paraId="4E22E69B" w14:textId="77777777" w:rsidTr="00C26427">
        <w:trPr>
          <w:trHeight w:val="197"/>
        </w:trPr>
        <w:tc>
          <w:tcPr>
            <w:tcW w:w="8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429204" w14:textId="77777777" w:rsidR="00D2409B" w:rsidRDefault="00D2409B" w:rsidP="00E674EF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</w:pP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E8640B" w14:textId="77777777" w:rsidR="00D2409B" w:rsidRPr="00146258" w:rsidRDefault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52C380" w14:textId="77777777" w:rsidR="00D2409B" w:rsidRPr="00146258" w:rsidRDefault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decimal" w:pos="1308"/>
              </w:tabs>
              <w:spacing w:line="240" w:lineRule="atLeast"/>
              <w:rPr>
                <w:rFonts w:ascii="Times New Roman" w:hAnsi="Times New Roman"/>
              </w:rPr>
            </w:pPr>
          </w:p>
        </w:tc>
      </w:tr>
      <w:tr w:rsidR="00D2409B" w:rsidRPr="00146258" w14:paraId="0BB04295" w14:textId="77777777" w:rsidTr="00C26427">
        <w:trPr>
          <w:trHeight w:val="197"/>
        </w:trPr>
        <w:tc>
          <w:tcPr>
            <w:tcW w:w="107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F5B1BC" w14:textId="77777777" w:rsidR="00D2409B" w:rsidRPr="00146258" w:rsidRDefault="00D2409B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decimal" w:pos="1308"/>
                <w:tab w:val="left" w:pos="8716"/>
              </w:tabs>
              <w:spacing w:line="240" w:lineRule="atLeast"/>
              <w:rPr>
                <w:rFonts w:ascii="Times New Roman" w:hAnsi="Times New Roman"/>
              </w:rPr>
            </w:pPr>
            <w:r w:rsidRPr="00146258">
              <w:rPr>
                <w:b/>
                <w:bCs/>
              </w:rPr>
              <w:t>Schedule B – Disbursements, Distributions and Realized Capital Losses</w:t>
            </w:r>
            <w:r w:rsidRPr="00146258">
              <w:tab/>
            </w:r>
            <w:r w:rsidRPr="001462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6258">
              <w:instrText xml:space="preserve"> FORMCHECKBOX </w:instrText>
            </w:r>
            <w:r w:rsidR="00330FEF">
              <w:fldChar w:fldCharType="separate"/>
            </w:r>
            <w:r w:rsidRPr="00146258">
              <w:fldChar w:fldCharType="end"/>
            </w:r>
            <w:r w:rsidRPr="00146258">
              <w:t xml:space="preserve"> </w:t>
            </w:r>
            <w:r w:rsidRPr="00146258">
              <w:rPr>
                <w:b/>
              </w:rPr>
              <w:t>See attached</w:t>
            </w:r>
          </w:p>
        </w:tc>
      </w:tr>
      <w:tr w:rsidR="00D2409B" w:rsidRPr="00146258" w14:paraId="21C156BA" w14:textId="77777777" w:rsidTr="00C26427">
        <w:trPr>
          <w:trHeight w:val="197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F6F3F9" w14:textId="77777777" w:rsidR="00D2409B" w:rsidRPr="00146258" w:rsidRDefault="00D2409B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 w:rsidRPr="00146258">
              <w:rPr>
                <w:b/>
                <w:bCs/>
              </w:rPr>
              <w:t xml:space="preserve">Itemize Disbursements, Distributions and Realized Capital Losses </w:t>
            </w:r>
          </w:p>
          <w:p w14:paraId="33FA4085" w14:textId="77777777" w:rsidR="00D2409B" w:rsidRPr="00D2409B" w:rsidRDefault="00D2409B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b/>
                <w:bCs/>
              </w:rPr>
            </w:pPr>
            <w:r w:rsidRPr="00146258">
              <w:rPr>
                <w:i/>
                <w:iCs/>
                <w:sz w:val="18"/>
              </w:rPr>
              <w:t xml:space="preserve">(Example:  Costs of </w:t>
            </w:r>
            <w:r w:rsidRPr="00E0614E">
              <w:rPr>
                <w:i/>
                <w:iCs/>
                <w:sz w:val="18"/>
              </w:rPr>
              <w:t>care of the ward/individual; payments made for the benefit of the ward/individual; assets sold for less than inventory value or purchase price if acquired after the initial inventory.)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89F679" w14:textId="77777777" w:rsidR="00D2409B" w:rsidRPr="00146258" w:rsidRDefault="00D2409B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decimal" w:pos="1308"/>
              </w:tabs>
              <w:spacing w:line="240" w:lineRule="atLeast"/>
              <w:rPr>
                <w:rFonts w:ascii="Times New Roman" w:hAnsi="Times New Roman"/>
              </w:rPr>
            </w:pPr>
            <w:r w:rsidRPr="00146258">
              <w:rPr>
                <w:b/>
                <w:bCs/>
              </w:rPr>
              <w:t>Amount</w:t>
            </w:r>
          </w:p>
        </w:tc>
      </w:tr>
      <w:tr w:rsidR="00C26427" w:rsidRPr="00146258" w14:paraId="7C32874F" w14:textId="77777777" w:rsidTr="00C26427">
        <w:trPr>
          <w:trHeight w:val="5822"/>
        </w:trPr>
        <w:tc>
          <w:tcPr>
            <w:tcW w:w="8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DE16" w14:textId="77777777" w:rsidR="00D2409B" w:rsidRDefault="001A05DB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67DCB487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9068446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A0D341E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7952FB3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153C6D6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5FFCD4B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1739002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9688DCB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B148242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7CD5EBD3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5C4F34A" w14:textId="77777777" w:rsidR="00A47859" w:rsidRPr="00A47859" w:rsidRDefault="001A05DB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FB63E9D" w14:textId="77777777" w:rsidR="00D2409B" w:rsidRDefault="00D2409B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6D8CF9FA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545EF011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592CACF1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21F3818E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15BDDC8F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2FC327BA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6CD7D2E0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2EC1C014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59F29DE6" w14:textId="77777777" w:rsidR="00A47859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  <w:r>
              <w:br/>
              <w:t>$</w:t>
            </w:r>
          </w:p>
          <w:p w14:paraId="4BA06A34" w14:textId="77777777" w:rsidR="00A47859" w:rsidRPr="00146258" w:rsidRDefault="00A47859" w:rsidP="00D2409B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</w:tc>
        <w:tc>
          <w:tcPr>
            <w:tcW w:w="2211" w:type="dxa"/>
            <w:tcBorders>
              <w:left w:val="nil"/>
              <w:bottom w:val="single" w:sz="4" w:space="0" w:color="auto"/>
            </w:tcBorders>
          </w:tcPr>
          <w:p w14:paraId="64172B13" w14:textId="77777777" w:rsidR="00D2409B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67DC5E1A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0C13025C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04E4103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6520F5C4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C814CB3" w14:textId="77777777" w:rsidR="00A47859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7684977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06D73D4A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0A56F84F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580998F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718FD8E4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68089C8" w14:textId="77777777" w:rsidR="00A47859" w:rsidRPr="00146258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A216EE" w:rsidRPr="00146258" w14:paraId="2715A632" w14:textId="77777777" w:rsidTr="00C26427">
        <w:trPr>
          <w:trHeight w:val="197"/>
        </w:trPr>
        <w:tc>
          <w:tcPr>
            <w:tcW w:w="8275" w:type="dxa"/>
            <w:gridSpan w:val="2"/>
            <w:tcBorders>
              <w:left w:val="nil"/>
              <w:bottom w:val="nil"/>
            </w:tcBorders>
          </w:tcPr>
          <w:p w14:paraId="397DD0BE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840"/>
              </w:tabs>
              <w:spacing w:line="240" w:lineRule="atLeast"/>
              <w:jc w:val="right"/>
            </w:pPr>
            <w:r w:rsidRPr="00146258">
              <w:rPr>
                <w:b/>
              </w:rPr>
              <w:t>Enter Total on Page 1 Summary Explanation, Line 4.</w:t>
            </w:r>
            <w:r w:rsidRPr="00146258">
              <w:tab/>
            </w:r>
          </w:p>
          <w:p w14:paraId="2ABDEA5B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840"/>
              </w:tabs>
              <w:spacing w:line="240" w:lineRule="atLeast"/>
            </w:pPr>
          </w:p>
        </w:tc>
        <w:tc>
          <w:tcPr>
            <w:tcW w:w="309" w:type="dxa"/>
            <w:tcBorders>
              <w:bottom w:val="single" w:sz="4" w:space="0" w:color="auto"/>
              <w:right w:val="nil"/>
            </w:tcBorders>
          </w:tcPr>
          <w:p w14:paraId="52D47D06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</w:tc>
        <w:tc>
          <w:tcPr>
            <w:tcW w:w="2211" w:type="dxa"/>
            <w:tcBorders>
              <w:left w:val="nil"/>
              <w:bottom w:val="single" w:sz="4" w:space="0" w:color="auto"/>
            </w:tcBorders>
          </w:tcPr>
          <w:p w14:paraId="3CCD3276" w14:textId="77777777" w:rsidR="00A216EE" w:rsidRPr="00146258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A216EE" w:rsidRPr="00146258" w14:paraId="1A2588EC" w14:textId="77777777" w:rsidTr="00C26427">
        <w:trPr>
          <w:trHeight w:val="197"/>
        </w:trPr>
        <w:tc>
          <w:tcPr>
            <w:tcW w:w="8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959107" w14:textId="77777777" w:rsidR="00A216EE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150"/>
              </w:tabs>
              <w:spacing w:line="240" w:lineRule="atLeast"/>
              <w:ind w:right="-82"/>
            </w:pP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E96A3E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9DCF46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decimal" w:pos="1308"/>
              </w:tabs>
              <w:spacing w:line="240" w:lineRule="atLeast"/>
              <w:rPr>
                <w:rFonts w:ascii="Times New Roman" w:hAnsi="Times New Roman"/>
              </w:rPr>
            </w:pPr>
          </w:p>
        </w:tc>
      </w:tr>
      <w:tr w:rsidR="00A216EE" w:rsidRPr="00146258" w14:paraId="55EA9C04" w14:textId="77777777" w:rsidTr="00C26427">
        <w:trPr>
          <w:trHeight w:val="333"/>
        </w:trPr>
        <w:tc>
          <w:tcPr>
            <w:tcW w:w="107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28D11" w14:textId="77777777" w:rsidR="00A216EE" w:rsidRPr="00A216EE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716"/>
              </w:tabs>
              <w:spacing w:line="240" w:lineRule="atLeast"/>
            </w:pPr>
            <w:r>
              <w:rPr>
                <w:b/>
                <w:bCs/>
              </w:rPr>
              <w:lastRenderedPageBreak/>
              <w:t xml:space="preserve">Schedule C – Assets on Hand (at end of accounting period)                                                  </w:t>
            </w:r>
            <w:r>
              <w:rPr>
                <w:b/>
                <w:bCs/>
              </w:rPr>
              <w:tab/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30FEF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b/>
              </w:rPr>
              <w:t>See attached</w:t>
            </w:r>
          </w:p>
        </w:tc>
      </w:tr>
      <w:tr w:rsidR="00A216EE" w:rsidRPr="00146258" w14:paraId="64391634" w14:textId="77777777" w:rsidTr="00C26427">
        <w:trPr>
          <w:trHeight w:val="197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70334D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 w:rsidRPr="00146258">
              <w:rPr>
                <w:b/>
                <w:bCs/>
              </w:rPr>
              <w:t>Cash, Checking Accounts, Savings Accounts, Certificates of Deposit</w:t>
            </w:r>
          </w:p>
          <w:p w14:paraId="7F6CCF62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 w:rsidRPr="00146258">
              <w:rPr>
                <w:b/>
                <w:bCs/>
              </w:rPr>
              <w:t>[Include Institution Name(s) and Account Type]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5CEE92" w14:textId="77777777" w:rsidR="00A216EE" w:rsidRDefault="00A216EE" w:rsidP="00A216EE">
            <w:pPr>
              <w:pStyle w:val="Header"/>
              <w:keepNext/>
              <w:keepLines/>
              <w:tabs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Amount</w:t>
            </w:r>
          </w:p>
        </w:tc>
      </w:tr>
      <w:tr w:rsidR="00A216EE" w:rsidRPr="00146258" w14:paraId="39A2D8DE" w14:textId="77777777" w:rsidTr="000F64CF">
        <w:trPr>
          <w:trHeight w:val="2222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A772" w14:textId="77777777" w:rsidR="00A216EE" w:rsidRPr="00146258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i/>
                <w:iCs/>
              </w:rPr>
            </w:pPr>
            <w:r w:rsidRPr="00146258">
              <w:rPr>
                <w:i/>
                <w:iCs/>
              </w:rPr>
              <w:t>(List balance at end of accounting period</w:t>
            </w:r>
            <w:r w:rsidRPr="00146258">
              <w:rPr>
                <w:i/>
                <w:iCs/>
                <w:sz w:val="18"/>
              </w:rPr>
              <w:t>.)</w:t>
            </w:r>
          </w:p>
          <w:p w14:paraId="42C5C975" w14:textId="77777777" w:rsidR="00A216EE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8CE6FE3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62A71DE5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032D081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7875B76E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70AFD9B" w14:textId="77777777" w:rsidR="00A47859" w:rsidRPr="00146258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b/>
                <w:bCs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B00CE2" w14:textId="77777777" w:rsidR="00A216EE" w:rsidRDefault="00A216EE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0BEB1152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54043AC0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414EA7EC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018CF037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16E81B8A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61754164" w14:textId="77777777" w:rsidR="00A47859" w:rsidRPr="00146258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A90E0" w14:textId="77777777" w:rsidR="00A216EE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F74C6FB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E024A59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8EB16E5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DDA0B82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0F85C89" w14:textId="77777777" w:rsidR="00A47859" w:rsidRDefault="00A47859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302B33C" w14:textId="77777777" w:rsidR="00A47859" w:rsidRPr="00146258" w:rsidRDefault="001A05DB" w:rsidP="00A216EE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C26427" w:rsidRPr="00146258" w14:paraId="5AAFCD2B" w14:textId="77777777" w:rsidTr="00C26427">
        <w:trPr>
          <w:trHeight w:val="170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668ED8" w14:textId="77777777" w:rsidR="00C26427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Investments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82D845" w14:textId="77777777" w:rsidR="00C26427" w:rsidRDefault="00C26427" w:rsidP="00C26427">
            <w:pPr>
              <w:pStyle w:val="Header"/>
              <w:keepNext/>
              <w:keepLines/>
              <w:tabs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Amount</w:t>
            </w:r>
          </w:p>
        </w:tc>
      </w:tr>
      <w:tr w:rsidR="00C26427" w:rsidRPr="00146258" w14:paraId="1C227784" w14:textId="77777777" w:rsidTr="000F64CF">
        <w:trPr>
          <w:trHeight w:val="1880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DF70" w14:textId="77777777" w:rsidR="00C26427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(List inventory value, </w:t>
            </w:r>
            <w:r>
              <w:rPr>
                <w:i/>
                <w:iCs/>
                <w:sz w:val="18"/>
              </w:rPr>
              <w:t>or purchase price if acquired after the initial inventory.)</w:t>
            </w:r>
          </w:p>
          <w:p w14:paraId="43AE85FB" w14:textId="77777777" w:rsidR="00C26427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956D42A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3160AE7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6FAD09DF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C609490" w14:textId="77777777" w:rsidR="00A47859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304F87" w14:textId="77777777" w:rsidR="00C26427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5867A125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1A9DDDA4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354C8C3C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54ACA15A" w14:textId="77777777" w:rsidR="00A47859" w:rsidRPr="00146258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6E570" w14:textId="77777777" w:rsidR="00C26427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6C8D0188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7880A461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7A2F25AE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7DC57B91" w14:textId="77777777" w:rsidR="00A47859" w:rsidRPr="00146258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C26427" w:rsidRPr="00146258" w14:paraId="6F4BB3BF" w14:textId="77777777" w:rsidTr="000F64CF">
        <w:trPr>
          <w:trHeight w:val="170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4FD6F2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 w:rsidRPr="00146258">
              <w:rPr>
                <w:b/>
                <w:bCs/>
              </w:rPr>
              <w:t>Real Estate/Property (Including Encumbrances)</w:t>
            </w:r>
          </w:p>
          <w:p w14:paraId="1EF5F382" w14:textId="77777777" w:rsidR="00C26427" w:rsidRPr="00C26427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iCs/>
              </w:rPr>
            </w:pPr>
            <w:r w:rsidRPr="00E0614E">
              <w:rPr>
                <w:sz w:val="16"/>
                <w:szCs w:val="16"/>
              </w:rPr>
              <w:t xml:space="preserve">(Description of property including digital property as defined under </w:t>
            </w:r>
            <w:r w:rsidRPr="00E0614E">
              <w:rPr>
                <w:rFonts w:cs="Arial"/>
                <w:sz w:val="16"/>
                <w:szCs w:val="16"/>
              </w:rPr>
              <w:t>§</w:t>
            </w:r>
            <w:r w:rsidRPr="00E0614E">
              <w:rPr>
                <w:sz w:val="16"/>
                <w:szCs w:val="16"/>
              </w:rPr>
              <w:t>711.03(10), Wis. Stats., legal description of real estate, and related encumbrances, liens or other charges against each item</w:t>
            </w:r>
            <w:r w:rsidRPr="00146258">
              <w:rPr>
                <w:sz w:val="16"/>
                <w:szCs w:val="16"/>
              </w:rPr>
              <w:t>.)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8B83CA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b/>
                <w:bCs/>
              </w:rPr>
              <w:t>Amount</w:t>
            </w:r>
          </w:p>
        </w:tc>
      </w:tr>
      <w:tr w:rsidR="00C26427" w:rsidRPr="00146258" w14:paraId="701FF7BC" w14:textId="77777777" w:rsidTr="000F64CF">
        <w:trPr>
          <w:trHeight w:val="1835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9EA6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i/>
                <w:iCs/>
              </w:rPr>
            </w:pPr>
            <w:r w:rsidRPr="00146258">
              <w:rPr>
                <w:i/>
                <w:iCs/>
              </w:rPr>
              <w:t xml:space="preserve">(List inventory value, </w:t>
            </w:r>
            <w:r w:rsidRPr="00146258">
              <w:rPr>
                <w:i/>
                <w:iCs/>
                <w:sz w:val="18"/>
              </w:rPr>
              <w:t>or purchase price if acquired after the initial inventory.)</w:t>
            </w:r>
          </w:p>
          <w:p w14:paraId="78420E4F" w14:textId="77777777" w:rsidR="00C26427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92BDBE5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29FA8F2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02213412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4ED73615" w14:textId="77777777" w:rsidR="00A47859" w:rsidRPr="00C26427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iCs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42AF87" w14:textId="77777777" w:rsidR="00C26427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 w:rsidRPr="00146258">
              <w:t>$</w:t>
            </w:r>
          </w:p>
          <w:p w14:paraId="6654AE19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59A7F00A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1AB08C3F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  <w:p w14:paraId="020113D9" w14:textId="77777777" w:rsidR="00A47859" w:rsidRPr="00146258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31FD4" w14:textId="77777777" w:rsidR="00C26427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3BC90A78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AA37124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5B3839DC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7108737" w14:textId="77777777" w:rsidR="00A47859" w:rsidRPr="00146258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C26427" w:rsidRPr="00146258" w14:paraId="44B2B4FB" w14:textId="77777777" w:rsidTr="000F64CF">
        <w:trPr>
          <w:trHeight w:val="170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FCE54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 w:rsidRPr="00146258">
              <w:rPr>
                <w:b/>
                <w:bCs/>
              </w:rPr>
              <w:t>Other Assets (Including Burial Trusts)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4B16B2" w14:textId="77777777" w:rsidR="00C26427" w:rsidRDefault="00C26427" w:rsidP="00C26427">
            <w:pPr>
              <w:pStyle w:val="Header"/>
              <w:keepNext/>
              <w:keepLines/>
              <w:tabs>
                <w:tab w:val="left" w:pos="360"/>
              </w:tabs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Amount</w:t>
            </w:r>
          </w:p>
        </w:tc>
      </w:tr>
      <w:tr w:rsidR="00C26427" w:rsidRPr="00146258" w14:paraId="1ADE1299" w14:textId="77777777" w:rsidTr="000F64CF">
        <w:trPr>
          <w:trHeight w:val="962"/>
        </w:trPr>
        <w:tc>
          <w:tcPr>
            <w:tcW w:w="8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E704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840"/>
                <w:tab w:val="left" w:pos="8160"/>
              </w:tabs>
              <w:spacing w:line="240" w:lineRule="auto"/>
              <w:rPr>
                <w:i/>
                <w:iCs/>
              </w:rPr>
            </w:pPr>
            <w:r w:rsidRPr="00146258">
              <w:rPr>
                <w:i/>
                <w:iCs/>
              </w:rPr>
              <w:t xml:space="preserve">(List inventory value, </w:t>
            </w:r>
            <w:r w:rsidRPr="00146258">
              <w:rPr>
                <w:i/>
                <w:iCs/>
                <w:sz w:val="18"/>
              </w:rPr>
              <w:t>or purchase price if acquired after the initial inventory.)</w:t>
            </w:r>
          </w:p>
          <w:p w14:paraId="270C3229" w14:textId="77777777" w:rsidR="00C26427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19ED2118" w14:textId="77777777" w:rsidR="00A47859" w:rsidRPr="00146258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1B5329" w14:textId="77777777" w:rsidR="00C26427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decimal" w:pos="1636"/>
              </w:tabs>
              <w:spacing w:line="240" w:lineRule="atLeast"/>
            </w:pPr>
            <w:r w:rsidRPr="00146258">
              <w:t>$</w:t>
            </w:r>
          </w:p>
          <w:p w14:paraId="685223A2" w14:textId="77777777" w:rsidR="00A47859" w:rsidRDefault="00A47859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decimal" w:pos="1636"/>
              </w:tabs>
              <w:spacing w:line="240" w:lineRule="atLeast"/>
              <w:rPr>
                <w:rFonts w:ascii="Times New Roman" w:hAnsi="Times New Roman"/>
              </w:rPr>
            </w:pPr>
            <w:r>
              <w:t>$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DF297" w14:textId="77777777" w:rsidR="00C26427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  <w:p w14:paraId="27C0648C" w14:textId="77777777" w:rsidR="00A47859" w:rsidRPr="00146258" w:rsidRDefault="001A05DB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C26427" w:rsidRPr="00146258" w14:paraId="11BDFD53" w14:textId="77777777" w:rsidTr="000F64CF">
        <w:trPr>
          <w:trHeight w:val="170"/>
        </w:trPr>
        <w:tc>
          <w:tcPr>
            <w:tcW w:w="8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C32D9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2340"/>
              </w:tabs>
              <w:spacing w:line="240" w:lineRule="atLeast"/>
              <w:jc w:val="right"/>
              <w:rPr>
                <w:b/>
              </w:rPr>
            </w:pPr>
            <w:r w:rsidRPr="00146258">
              <w:tab/>
            </w:r>
            <w:r w:rsidRPr="00146258">
              <w:rPr>
                <w:b/>
              </w:rPr>
              <w:t>Enter Grand Total on Page 1 Summary Explanation, Line 5.</w:t>
            </w:r>
          </w:p>
          <w:p w14:paraId="3BB7A2AC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240"/>
              </w:tabs>
              <w:spacing w:line="240" w:lineRule="atLeast"/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E87349" w14:textId="77777777" w:rsidR="00C26427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360"/>
              </w:tabs>
              <w:spacing w:line="240" w:lineRule="atLeast"/>
            </w:pPr>
            <w:r>
              <w:t>$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B5FFC" w14:textId="77777777" w:rsidR="00C26427" w:rsidRPr="00CE42E7" w:rsidRDefault="00966AEF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C26427" w:rsidRPr="00146258" w14:paraId="036ADBD6" w14:textId="77777777" w:rsidTr="000F64CF">
        <w:trPr>
          <w:trHeight w:val="170"/>
        </w:trPr>
        <w:tc>
          <w:tcPr>
            <w:tcW w:w="10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C0429" w14:textId="77777777" w:rsidR="00C26427" w:rsidRPr="0047167D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4962"/>
              </w:tabs>
              <w:jc w:val="center"/>
              <w:rPr>
                <w:b/>
                <w:bCs/>
                <w:i/>
                <w:iCs/>
              </w:rPr>
            </w:pPr>
            <w:r w:rsidRPr="0047167D">
              <w:rPr>
                <w:b/>
                <w:bCs/>
                <w:i/>
                <w:iCs/>
              </w:rPr>
              <w:t>For Authorized Persons Only</w:t>
            </w:r>
          </w:p>
          <w:p w14:paraId="22287CC7" w14:textId="77777777" w:rsidR="00C26427" w:rsidRPr="0047167D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4962"/>
              </w:tabs>
              <w:spacing w:line="120" w:lineRule="exact"/>
              <w:jc w:val="center"/>
              <w:rPr>
                <w:b/>
                <w:bCs/>
                <w:i/>
                <w:iCs/>
              </w:rPr>
            </w:pPr>
          </w:p>
          <w:p w14:paraId="064796A5" w14:textId="77777777" w:rsidR="00C26427" w:rsidRPr="00146258" w:rsidRDefault="00C26427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  <w:r w:rsidRPr="0047167D">
              <w:rPr>
                <w:b/>
                <w:bCs/>
              </w:rPr>
              <w:t>Display of Assets and Examination of Accounts:</w:t>
            </w:r>
            <w:r w:rsidRPr="0047167D">
              <w:rPr>
                <w:b/>
                <w:bCs/>
                <w:i/>
                <w:iCs/>
              </w:rPr>
              <w:t xml:space="preserve">  </w:t>
            </w:r>
            <w:r w:rsidRPr="0047167D">
              <w:rPr>
                <w:b/>
                <w:bCs/>
              </w:rPr>
              <w:t>I am not the guardian or conservator.</w:t>
            </w:r>
            <w:r w:rsidRPr="0047167D">
              <w:rPr>
                <w:b/>
              </w:rPr>
              <w:t xml:space="preserve">  I am authorized by the court to examine assets.  I have examined all securities, depository accounts, and other investments, and such assets correspond with the account, except as </w:t>
            </w:r>
            <w:r>
              <w:rPr>
                <w:b/>
              </w:rPr>
              <w:t>indicated.</w:t>
            </w:r>
          </w:p>
        </w:tc>
      </w:tr>
      <w:tr w:rsidR="000F64CF" w:rsidRPr="00146258" w14:paraId="03F70095" w14:textId="77777777" w:rsidTr="003E1A22">
        <w:trPr>
          <w:trHeight w:val="170"/>
        </w:trPr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805472" w14:textId="77777777" w:rsidR="000F64CF" w:rsidRPr="00146258" w:rsidRDefault="000F64CF" w:rsidP="00C26427">
            <w:pPr>
              <w:pStyle w:val="Header"/>
              <w:keepNext/>
              <w:keepLines/>
              <w:tabs>
                <w:tab w:val="clear" w:pos="4320"/>
                <w:tab w:val="clear" w:pos="8640"/>
              </w:tabs>
              <w:spacing w:line="240" w:lineRule="atLeast"/>
              <w:rPr>
                <w:rFonts w:ascii="Times New Roman" w:hAnsi="Times New Roman"/>
              </w:rPr>
            </w:pPr>
          </w:p>
        </w:tc>
        <w:tc>
          <w:tcPr>
            <w:tcW w:w="764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3459A1" w14:textId="77777777" w:rsidR="000F64CF" w:rsidRDefault="000F64CF" w:rsidP="000F64CF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rFonts w:cs="Arial"/>
                <w:sz w:val="28"/>
                <w:szCs w:val="28"/>
                <w:u w:val="single"/>
              </w:rPr>
            </w:pPr>
          </w:p>
          <w:p w14:paraId="4E5F4284" w14:textId="77777777" w:rsidR="000F64CF" w:rsidRPr="0016687A" w:rsidRDefault="000F64CF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rPr>
                <w:sz w:val="28"/>
                <w:szCs w:val="28"/>
                <w:u w:val="single"/>
              </w:rPr>
            </w:pPr>
            <w:r w:rsidRPr="0016687A">
              <w:rPr>
                <w:rFonts w:cs="Arial"/>
                <w:sz w:val="28"/>
                <w:szCs w:val="28"/>
                <w:u w:val="single"/>
              </w:rPr>
              <w:t>►</w:t>
            </w:r>
            <w:r w:rsidR="001A05DB">
              <w:rPr>
                <w:rFonts w:ascii="Times New Roman" w:hAnsi="Times New Roman"/>
                <w:u w:val="single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27" w:name="Text143"/>
            <w:r w:rsidR="001A05DB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1A05DB">
              <w:rPr>
                <w:rFonts w:ascii="Times New Roman" w:hAnsi="Times New Roman"/>
                <w:u w:val="single"/>
              </w:rPr>
            </w:r>
            <w:r w:rsidR="001A05DB">
              <w:rPr>
                <w:rFonts w:ascii="Times New Roman" w:hAnsi="Times New Roman"/>
                <w:u w:val="single"/>
              </w:rPr>
              <w:fldChar w:fldCharType="separate"/>
            </w:r>
            <w:r w:rsidR="001A05DB">
              <w:rPr>
                <w:rFonts w:ascii="Times New Roman" w:hAnsi="Times New Roman"/>
                <w:noProof/>
                <w:u w:val="single"/>
              </w:rPr>
              <w:t> </w:t>
            </w:r>
            <w:r w:rsidR="001A05DB">
              <w:rPr>
                <w:rFonts w:ascii="Times New Roman" w:hAnsi="Times New Roman"/>
                <w:noProof/>
                <w:u w:val="single"/>
              </w:rPr>
              <w:t> </w:t>
            </w:r>
            <w:r w:rsidR="001A05DB">
              <w:rPr>
                <w:rFonts w:ascii="Times New Roman" w:hAnsi="Times New Roman"/>
                <w:noProof/>
                <w:u w:val="single"/>
              </w:rPr>
              <w:t> </w:t>
            </w:r>
            <w:r w:rsidR="001A05DB">
              <w:rPr>
                <w:rFonts w:ascii="Times New Roman" w:hAnsi="Times New Roman"/>
                <w:noProof/>
                <w:u w:val="single"/>
              </w:rPr>
              <w:t> </w:t>
            </w:r>
            <w:r w:rsidR="001A05DB">
              <w:rPr>
                <w:rFonts w:ascii="Times New Roman" w:hAnsi="Times New Roman"/>
                <w:noProof/>
                <w:u w:val="single"/>
              </w:rPr>
              <w:t> </w:t>
            </w:r>
            <w:r w:rsidR="001A05DB">
              <w:rPr>
                <w:rFonts w:ascii="Times New Roman" w:hAnsi="Times New Roman"/>
                <w:u w:val="single"/>
              </w:rPr>
              <w:fldChar w:fldCharType="end"/>
            </w:r>
            <w:bookmarkEnd w:id="27"/>
            <w:r w:rsidRPr="0016687A">
              <w:rPr>
                <w:rFonts w:ascii="Times New Roman" w:hAnsi="Times New Roman"/>
                <w:u w:val="single"/>
              </w:rPr>
              <w:tab/>
            </w:r>
          </w:p>
          <w:p w14:paraId="3787914E" w14:textId="77777777" w:rsidR="000F64CF" w:rsidRPr="0016687A" w:rsidRDefault="000F64CF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jc w:val="center"/>
              <w:rPr>
                <w:position w:val="6"/>
                <w:sz w:val="14"/>
              </w:rPr>
            </w:pPr>
            <w:r w:rsidRPr="0016687A">
              <w:rPr>
                <w:position w:val="6"/>
                <w:sz w:val="14"/>
              </w:rPr>
              <w:t>Authorized Signature (Not guardian/conservator)</w:t>
            </w:r>
          </w:p>
          <w:p w14:paraId="66DE1E86" w14:textId="77777777" w:rsidR="000F64CF" w:rsidRPr="0016687A" w:rsidRDefault="001A05DB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rPr>
                <w:sz w:val="14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="000F64CF" w:rsidRPr="0016687A">
              <w:rPr>
                <w:sz w:val="14"/>
                <w:u w:val="single"/>
              </w:rPr>
              <w:tab/>
            </w:r>
          </w:p>
          <w:p w14:paraId="7245D591" w14:textId="77777777" w:rsidR="000F64CF" w:rsidRPr="0016687A" w:rsidRDefault="000F64CF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jc w:val="center"/>
              <w:rPr>
                <w:position w:val="6"/>
                <w:sz w:val="14"/>
              </w:rPr>
            </w:pPr>
            <w:r w:rsidRPr="0016687A">
              <w:rPr>
                <w:position w:val="6"/>
                <w:sz w:val="14"/>
              </w:rPr>
              <w:t>Name Printed or Typed</w:t>
            </w:r>
          </w:p>
          <w:p w14:paraId="7C1F022D" w14:textId="77777777" w:rsidR="000F64CF" w:rsidRPr="0016687A" w:rsidRDefault="001A05DB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rPr>
                <w:sz w:val="14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="000F64CF" w:rsidRPr="0016687A">
              <w:rPr>
                <w:sz w:val="14"/>
                <w:u w:val="single"/>
              </w:rPr>
              <w:tab/>
            </w:r>
          </w:p>
          <w:p w14:paraId="4CA364C5" w14:textId="77777777" w:rsidR="000F64CF" w:rsidRPr="0016687A" w:rsidRDefault="000F64CF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jc w:val="center"/>
              <w:rPr>
                <w:position w:val="6"/>
                <w:sz w:val="14"/>
              </w:rPr>
            </w:pPr>
            <w:r w:rsidRPr="0016687A">
              <w:rPr>
                <w:position w:val="6"/>
                <w:sz w:val="14"/>
              </w:rPr>
              <w:t>Title</w:t>
            </w:r>
          </w:p>
          <w:p w14:paraId="335DAD1D" w14:textId="77777777" w:rsidR="000F64CF" w:rsidRPr="0016687A" w:rsidRDefault="001A05DB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rPr>
                <w:sz w:val="14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="000F64CF" w:rsidRPr="0016687A">
              <w:rPr>
                <w:sz w:val="14"/>
                <w:u w:val="single"/>
              </w:rPr>
              <w:tab/>
            </w:r>
          </w:p>
          <w:p w14:paraId="2BC6F951" w14:textId="77777777" w:rsidR="000F64CF" w:rsidRPr="0016687A" w:rsidRDefault="000F64CF" w:rsidP="003E1A22">
            <w:pPr>
              <w:pStyle w:val="Header"/>
              <w:tabs>
                <w:tab w:val="clear" w:pos="4320"/>
                <w:tab w:val="clear" w:pos="8640"/>
                <w:tab w:val="left" w:pos="6914"/>
              </w:tabs>
              <w:ind w:right="-80"/>
              <w:jc w:val="center"/>
              <w:rPr>
                <w:position w:val="6"/>
                <w:sz w:val="14"/>
              </w:rPr>
            </w:pPr>
            <w:r w:rsidRPr="0016687A">
              <w:rPr>
                <w:position w:val="6"/>
                <w:sz w:val="14"/>
              </w:rPr>
              <w:t>Address</w:t>
            </w:r>
          </w:p>
          <w:p w14:paraId="0B5772B8" w14:textId="77777777" w:rsidR="000F64CF" w:rsidRPr="0016687A" w:rsidRDefault="001A05DB" w:rsidP="003E1A22">
            <w:pPr>
              <w:pStyle w:val="Header"/>
              <w:tabs>
                <w:tab w:val="clear" w:pos="4320"/>
                <w:tab w:val="clear" w:pos="8640"/>
                <w:tab w:val="left" w:pos="5384"/>
                <w:tab w:val="left" w:pos="6914"/>
              </w:tabs>
              <w:ind w:right="-80"/>
              <w:rPr>
                <w:sz w:val="14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="000F64CF" w:rsidRPr="0016687A"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28" w:name="Text144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8"/>
            <w:r w:rsidR="000F64CF" w:rsidRPr="0016687A">
              <w:rPr>
                <w:rFonts w:ascii="Times New Roman" w:hAnsi="Times New Roman"/>
                <w:sz w:val="14"/>
                <w:u w:val="single"/>
              </w:rPr>
              <w:tab/>
            </w:r>
          </w:p>
          <w:p w14:paraId="34D8AB9A" w14:textId="77777777" w:rsidR="000F64CF" w:rsidRPr="0016687A" w:rsidRDefault="000F64CF" w:rsidP="003E1A22">
            <w:pPr>
              <w:pStyle w:val="Header"/>
              <w:tabs>
                <w:tab w:val="clear" w:pos="4320"/>
                <w:tab w:val="clear" w:pos="8640"/>
                <w:tab w:val="left" w:pos="5384"/>
                <w:tab w:val="left" w:pos="6914"/>
              </w:tabs>
              <w:ind w:right="-80"/>
              <w:rPr>
                <w:position w:val="6"/>
                <w:sz w:val="14"/>
              </w:rPr>
            </w:pPr>
            <w:r w:rsidRPr="0016687A">
              <w:rPr>
                <w:position w:val="6"/>
                <w:sz w:val="14"/>
              </w:rPr>
              <w:t>Email Address</w:t>
            </w:r>
            <w:r w:rsidRPr="0016687A">
              <w:rPr>
                <w:position w:val="6"/>
                <w:sz w:val="14"/>
              </w:rPr>
              <w:tab/>
              <w:t>Telephone Number</w:t>
            </w:r>
          </w:p>
          <w:p w14:paraId="773BF39B" w14:textId="77777777" w:rsidR="000F64CF" w:rsidRPr="0016687A" w:rsidRDefault="001A05DB" w:rsidP="003E1A22">
            <w:pPr>
              <w:pStyle w:val="Header"/>
              <w:tabs>
                <w:tab w:val="clear" w:pos="4320"/>
                <w:tab w:val="clear" w:pos="8640"/>
                <w:tab w:val="left" w:pos="5384"/>
                <w:tab w:val="left" w:pos="6914"/>
              </w:tabs>
              <w:ind w:right="-80"/>
              <w:rPr>
                <w:sz w:val="18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="000F64CF" w:rsidRPr="0016687A">
              <w:rPr>
                <w:sz w:val="14"/>
                <w:u w:val="single"/>
              </w:rPr>
              <w:tab/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="000F64CF" w:rsidRPr="0016687A">
              <w:rPr>
                <w:sz w:val="18"/>
                <w:u w:val="single"/>
              </w:rPr>
              <w:tab/>
            </w:r>
          </w:p>
          <w:p w14:paraId="51FD7825" w14:textId="77777777" w:rsidR="000F64CF" w:rsidRPr="00146258" w:rsidRDefault="000F64CF" w:rsidP="003E1A22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5384"/>
                <w:tab w:val="left" w:pos="6914"/>
              </w:tabs>
              <w:spacing w:line="240" w:lineRule="atLeast"/>
              <w:rPr>
                <w:rFonts w:ascii="Times New Roman" w:hAnsi="Times New Roman"/>
              </w:rPr>
            </w:pPr>
            <w:r w:rsidRPr="0016687A">
              <w:rPr>
                <w:position w:val="6"/>
                <w:sz w:val="14"/>
              </w:rPr>
              <w:t>Date</w:t>
            </w:r>
            <w:r w:rsidRPr="0016687A">
              <w:rPr>
                <w:position w:val="6"/>
                <w:sz w:val="14"/>
              </w:rPr>
              <w:tab/>
              <w:t>State Bar No. (if any)</w:t>
            </w:r>
          </w:p>
        </w:tc>
      </w:tr>
    </w:tbl>
    <w:p w14:paraId="6D8612B6" w14:textId="77777777" w:rsidR="006061A0" w:rsidRPr="00F12ECD" w:rsidRDefault="006061A0" w:rsidP="00F12ECD"/>
    <w:sectPr w:rsidR="006061A0" w:rsidRPr="00F12ECD" w:rsidSect="00E0614E">
      <w:headerReference w:type="even" r:id="rId9"/>
      <w:headerReference w:type="default" r:id="rId10"/>
      <w:footerReference w:type="default" r:id="rId11"/>
      <w:footerReference w:type="first" r:id="rId12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2863B" w14:textId="77777777" w:rsidR="0047167D" w:rsidRDefault="0047167D">
      <w:r>
        <w:separator/>
      </w:r>
    </w:p>
  </w:endnote>
  <w:endnote w:type="continuationSeparator" w:id="0">
    <w:p w14:paraId="385D306C" w14:textId="77777777" w:rsidR="0047167D" w:rsidRDefault="0047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B6AD2" w14:textId="77777777" w:rsidR="00423329" w:rsidRDefault="00423329" w:rsidP="00FB3A99">
    <w:pPr>
      <w:pStyle w:val="Footer"/>
      <w:tabs>
        <w:tab w:val="right" w:pos="10260"/>
      </w:tabs>
      <w:spacing w:before="120" w:line="240" w:lineRule="auto"/>
    </w:pPr>
    <w:r>
      <w:t>GN-</w:t>
    </w:r>
    <w:r w:rsidRPr="00146258">
      <w:t xml:space="preserve">3500, </w:t>
    </w:r>
    <w:r w:rsidR="005A1166">
      <w:t>05/24</w:t>
    </w:r>
    <w:r w:rsidRPr="00146258">
      <w:t xml:space="preserve"> </w:t>
    </w:r>
    <w:r w:rsidR="00005C18" w:rsidRPr="00146258">
      <w:t>Acco</w:t>
    </w:r>
    <w:r w:rsidR="00005C18">
      <w:t xml:space="preserve">unt of Guardian/Conservator </w:t>
    </w:r>
    <w:r w:rsidR="009B5C96">
      <w:t>(Adult Guardianship</w:t>
    </w:r>
    <w:r w:rsidR="006B7646">
      <w:t xml:space="preserve"> and Conservatorship</w:t>
    </w:r>
    <w:r w:rsidR="009B5C96">
      <w:t>)</w:t>
    </w:r>
    <w:r>
      <w:fldChar w:fldCharType="begin"/>
    </w:r>
    <w:r>
      <w:instrText xml:space="preserve"> DOCPROPERTY "Title_Line3" \* MERGEFORMAT </w:instrText>
    </w:r>
    <w:r>
      <w:fldChar w:fldCharType="end"/>
    </w:r>
    <w:r>
      <w:tab/>
      <w:t>§</w:t>
    </w:r>
    <w:r>
      <w:rPr>
        <w:rFonts w:cs="Arial"/>
        <w:spacing w:val="-2"/>
        <w:szCs w:val="14"/>
      </w:rPr>
      <w:t>§54.19(5), 54.62, 54.66 and 54.76, Wisconsin Statutes</w:t>
    </w:r>
    <w:r>
      <w:rPr>
        <w:rFonts w:ascii="Times New Roman" w:hAnsi="Times New Roman"/>
        <w:spacing w:val="-2"/>
        <w:sz w:val="24"/>
      </w:rPr>
      <w:t xml:space="preserve">  </w:t>
    </w:r>
  </w:p>
  <w:p w14:paraId="18EDCC0A" w14:textId="77777777" w:rsidR="00423329" w:rsidRDefault="00423329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14:paraId="75B955A0" w14:textId="77777777" w:rsidR="00423329" w:rsidRDefault="00423329">
    <w:pPr>
      <w:pStyle w:val="Footer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01557B">
      <w:rPr>
        <w:noProof/>
        <w:snapToGrid w:val="0"/>
      </w:rPr>
      <w:t>3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01557B">
      <w:rPr>
        <w:noProof/>
        <w:snapToGrid w:val="0"/>
      </w:rPr>
      <w:t>3</w:t>
    </w:r>
    <w:r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D526C" w14:textId="77777777" w:rsidR="00423329" w:rsidRDefault="00423329" w:rsidP="00FB3A99">
    <w:pPr>
      <w:pStyle w:val="Footer"/>
      <w:tabs>
        <w:tab w:val="right" w:pos="10260"/>
      </w:tabs>
      <w:spacing w:before="120" w:line="240" w:lineRule="auto"/>
    </w:pPr>
    <w:r>
      <w:t>GN-</w:t>
    </w:r>
    <w:r w:rsidRPr="00146258">
      <w:t xml:space="preserve">3500, </w:t>
    </w:r>
    <w:r w:rsidR="00D65EDC">
      <w:t>05/24</w:t>
    </w:r>
    <w:r w:rsidR="00005C18" w:rsidRPr="00146258">
      <w:t xml:space="preserve"> Account</w:t>
    </w:r>
    <w:r w:rsidR="00005C18">
      <w:t xml:space="preserve"> of Guardian/Conservator</w:t>
    </w:r>
    <w:r w:rsidR="009B5C96">
      <w:t xml:space="preserve"> (Adult Guardianship</w:t>
    </w:r>
    <w:r w:rsidR="006B7646">
      <w:t xml:space="preserve"> and Conservatorship</w:t>
    </w:r>
    <w:r w:rsidR="009B5C96">
      <w:t>)</w:t>
    </w:r>
    <w:r>
      <w:fldChar w:fldCharType="begin"/>
    </w:r>
    <w:r>
      <w:instrText xml:space="preserve"> DOCPROPERTY "Title_Line3" \* MERGEFORMAT </w:instrText>
    </w:r>
    <w:r>
      <w:fldChar w:fldCharType="end"/>
    </w:r>
    <w:r>
      <w:tab/>
      <w:t>§</w:t>
    </w:r>
    <w:r>
      <w:rPr>
        <w:rFonts w:cs="Arial"/>
        <w:spacing w:val="-2"/>
        <w:szCs w:val="14"/>
      </w:rPr>
      <w:t>§54.19(5), 54.62, 54.66 and 54.76, Wisconsin Statutes</w:t>
    </w:r>
    <w:r>
      <w:rPr>
        <w:rFonts w:ascii="Times New Roman" w:hAnsi="Times New Roman"/>
        <w:spacing w:val="-2"/>
        <w:sz w:val="24"/>
      </w:rPr>
      <w:t xml:space="preserve">  </w:t>
    </w:r>
  </w:p>
  <w:p w14:paraId="0B9FC8A9" w14:textId="77777777" w:rsidR="00423329" w:rsidRDefault="00423329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14:paraId="0BE1C38E" w14:textId="74E9C540" w:rsidR="00423329" w:rsidRDefault="00423329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330FEF">
      <w:rPr>
        <w:noProof/>
        <w:snapToGrid w:val="0"/>
      </w:rPr>
      <w:instrText>3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330FEF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330FEF">
      <w:rPr>
        <w:noProof/>
        <w:snapToGrid w:val="0"/>
      </w:rPr>
      <w:instrText>3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separate"/>
    </w:r>
    <w:r w:rsidR="00330FEF">
      <w:rPr>
        <w:noProof/>
        <w:snapToGrid w:val="0"/>
      </w:rPr>
      <w:t>Page 1 of 3</w: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D08B" w14:textId="77777777" w:rsidR="0047167D" w:rsidRDefault="0047167D">
      <w:r>
        <w:separator/>
      </w:r>
    </w:p>
  </w:footnote>
  <w:footnote w:type="continuationSeparator" w:id="0">
    <w:p w14:paraId="7813A4AB" w14:textId="77777777" w:rsidR="0047167D" w:rsidRDefault="0047167D">
      <w:r>
        <w:continuationSeparator/>
      </w:r>
    </w:p>
  </w:footnote>
  <w:footnote w:type="separator" w:id="-1">
    <w:p w14:paraId="4B88D08B" w14:textId="77777777" w:rsidR="0047167D" w:rsidRDefault="0047167D">
      <w:r>
        <w:separator/>
      </w:r>
    </w:p>
  </w:footnote>
  <w:footnote w:type="continuationSeparator" w:id="0">
    <w:p w14:paraId="7813A4AB" w14:textId="77777777" w:rsidR="0047167D" w:rsidRDefault="00471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3DA9B" w14:textId="77777777" w:rsidR="00423329" w:rsidRDefault="0042332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56C1">
      <w:rPr>
        <w:rStyle w:val="PageNumber"/>
        <w:noProof/>
      </w:rPr>
      <w:t>3</w:t>
    </w:r>
    <w:r>
      <w:rPr>
        <w:rStyle w:val="PageNumber"/>
      </w:rPr>
      <w:fldChar w:fldCharType="end"/>
    </w:r>
  </w:p>
  <w:p w14:paraId="235630A5" w14:textId="77777777" w:rsidR="00423329" w:rsidRDefault="0042332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4F817" w14:textId="77777777" w:rsidR="00423329" w:rsidRDefault="00423329" w:rsidP="00FB3A99">
    <w:pPr>
      <w:pStyle w:val="Header"/>
      <w:pBdr>
        <w:bottom w:val="single" w:sz="4" w:space="1" w:color="auto"/>
      </w:pBdr>
      <w:tabs>
        <w:tab w:val="clear" w:pos="8640"/>
        <w:tab w:val="left" w:pos="4320"/>
        <w:tab w:val="left" w:pos="7200"/>
        <w:tab w:val="left" w:pos="9990"/>
      </w:tabs>
      <w:spacing w:after="120"/>
      <w:ind w:right="14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lZI1BKds8tzdyVS/Lr/geJqvg86QWJZpI6C4MmSUvL5W6/6tbJzZm/BLiw5tPWP9/f2oQqR2Vq7b0HXsDfKrA==" w:salt="BKp3+j35pkgPfjIQTmLY7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A0"/>
    <w:rsid w:val="00005C18"/>
    <w:rsid w:val="0001557B"/>
    <w:rsid w:val="00031DEA"/>
    <w:rsid w:val="00065ED0"/>
    <w:rsid w:val="00067DB8"/>
    <w:rsid w:val="00095076"/>
    <w:rsid w:val="000A172D"/>
    <w:rsid w:val="000A189C"/>
    <w:rsid w:val="000A2C29"/>
    <w:rsid w:val="000C3954"/>
    <w:rsid w:val="000F64CF"/>
    <w:rsid w:val="0010136B"/>
    <w:rsid w:val="0013143E"/>
    <w:rsid w:val="00146258"/>
    <w:rsid w:val="00153DC9"/>
    <w:rsid w:val="0016687A"/>
    <w:rsid w:val="00171750"/>
    <w:rsid w:val="00176520"/>
    <w:rsid w:val="00192190"/>
    <w:rsid w:val="0019565F"/>
    <w:rsid w:val="001A05DB"/>
    <w:rsid w:val="001C7376"/>
    <w:rsid w:val="002626FA"/>
    <w:rsid w:val="0027671E"/>
    <w:rsid w:val="00292682"/>
    <w:rsid w:val="00296638"/>
    <w:rsid w:val="002A05A2"/>
    <w:rsid w:val="002A0E54"/>
    <w:rsid w:val="002B732B"/>
    <w:rsid w:val="00330FEF"/>
    <w:rsid w:val="00331268"/>
    <w:rsid w:val="00332D6B"/>
    <w:rsid w:val="00337F03"/>
    <w:rsid w:val="00353A4E"/>
    <w:rsid w:val="00397C08"/>
    <w:rsid w:val="003A687C"/>
    <w:rsid w:val="003E1A22"/>
    <w:rsid w:val="00423329"/>
    <w:rsid w:val="0045230E"/>
    <w:rsid w:val="0047167D"/>
    <w:rsid w:val="004830F6"/>
    <w:rsid w:val="004A22F7"/>
    <w:rsid w:val="004A254B"/>
    <w:rsid w:val="004A3481"/>
    <w:rsid w:val="004B7AEB"/>
    <w:rsid w:val="004D3F9F"/>
    <w:rsid w:val="004D6F45"/>
    <w:rsid w:val="00590081"/>
    <w:rsid w:val="005A0A5F"/>
    <w:rsid w:val="005A1166"/>
    <w:rsid w:val="005E564E"/>
    <w:rsid w:val="006013A8"/>
    <w:rsid w:val="006061A0"/>
    <w:rsid w:val="00607E8D"/>
    <w:rsid w:val="00616BB6"/>
    <w:rsid w:val="006527F6"/>
    <w:rsid w:val="00686AD3"/>
    <w:rsid w:val="00692868"/>
    <w:rsid w:val="00693201"/>
    <w:rsid w:val="006B7646"/>
    <w:rsid w:val="007717A8"/>
    <w:rsid w:val="00775348"/>
    <w:rsid w:val="00777946"/>
    <w:rsid w:val="007C3C25"/>
    <w:rsid w:val="007E5924"/>
    <w:rsid w:val="00804E0E"/>
    <w:rsid w:val="00823A50"/>
    <w:rsid w:val="00827E81"/>
    <w:rsid w:val="00843D14"/>
    <w:rsid w:val="00886503"/>
    <w:rsid w:val="008C6FAA"/>
    <w:rsid w:val="00901B38"/>
    <w:rsid w:val="00955740"/>
    <w:rsid w:val="00963722"/>
    <w:rsid w:val="00966AEF"/>
    <w:rsid w:val="00986AFE"/>
    <w:rsid w:val="00987E83"/>
    <w:rsid w:val="009B5C96"/>
    <w:rsid w:val="009D14E1"/>
    <w:rsid w:val="009D1F15"/>
    <w:rsid w:val="009F57D0"/>
    <w:rsid w:val="00A065E4"/>
    <w:rsid w:val="00A216EE"/>
    <w:rsid w:val="00A47859"/>
    <w:rsid w:val="00A5308C"/>
    <w:rsid w:val="00A71D55"/>
    <w:rsid w:val="00A76002"/>
    <w:rsid w:val="00A80260"/>
    <w:rsid w:val="00AA4642"/>
    <w:rsid w:val="00AB093E"/>
    <w:rsid w:val="00AD0A81"/>
    <w:rsid w:val="00AD3A69"/>
    <w:rsid w:val="00AD4A7A"/>
    <w:rsid w:val="00AE3C61"/>
    <w:rsid w:val="00AE630C"/>
    <w:rsid w:val="00AE6AF6"/>
    <w:rsid w:val="00B56311"/>
    <w:rsid w:val="00B90E63"/>
    <w:rsid w:val="00BA02B2"/>
    <w:rsid w:val="00BE087C"/>
    <w:rsid w:val="00BF1245"/>
    <w:rsid w:val="00C02C3D"/>
    <w:rsid w:val="00C13D82"/>
    <w:rsid w:val="00C174B8"/>
    <w:rsid w:val="00C26427"/>
    <w:rsid w:val="00C61DBE"/>
    <w:rsid w:val="00C6741C"/>
    <w:rsid w:val="00C74DA4"/>
    <w:rsid w:val="00CC009D"/>
    <w:rsid w:val="00CE42E7"/>
    <w:rsid w:val="00D111E8"/>
    <w:rsid w:val="00D2409B"/>
    <w:rsid w:val="00D31FC3"/>
    <w:rsid w:val="00D545C1"/>
    <w:rsid w:val="00D54AE7"/>
    <w:rsid w:val="00D65EDC"/>
    <w:rsid w:val="00D67B30"/>
    <w:rsid w:val="00D856C1"/>
    <w:rsid w:val="00DA6FD1"/>
    <w:rsid w:val="00DD1408"/>
    <w:rsid w:val="00E0614E"/>
    <w:rsid w:val="00E0762D"/>
    <w:rsid w:val="00E15574"/>
    <w:rsid w:val="00E205E6"/>
    <w:rsid w:val="00E66A2B"/>
    <w:rsid w:val="00E674EF"/>
    <w:rsid w:val="00E90F92"/>
    <w:rsid w:val="00EA4A31"/>
    <w:rsid w:val="00EB161E"/>
    <w:rsid w:val="00EF4251"/>
    <w:rsid w:val="00F12ECD"/>
    <w:rsid w:val="00F508C6"/>
    <w:rsid w:val="00F627B0"/>
    <w:rsid w:val="00FA5F62"/>
    <w:rsid w:val="00FB3A99"/>
    <w:rsid w:val="00FE34D3"/>
    <w:rsid w:val="00FE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62465"/>
    <o:shapelayout v:ext="edit">
      <o:idmap v:ext="edit" data="1"/>
    </o:shapelayout>
  </w:shapeDefaults>
  <w:decimalSymbol w:val="."/>
  <w:listSeparator w:val=","/>
  <w14:docId w14:val="79BADD8B"/>
  <w15:docId w15:val="{A84B407C-4DB4-4B23-9616-9858F59F6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table" w:styleId="TableGrid">
    <w:name w:val="Table Grid"/>
    <w:basedOn w:val="TableNormal"/>
    <w:rsid w:val="004B7AEB"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rsid w:val="00607E8D"/>
    <w:rPr>
      <w:rFonts w:ascii="Arial" w:hAnsi="Arial"/>
    </w:rPr>
  </w:style>
  <w:style w:type="paragraph" w:styleId="BalloonText">
    <w:name w:val="Balloon Text"/>
    <w:basedOn w:val="Normal"/>
    <w:link w:val="BalloonTextChar"/>
    <w:rsid w:val="00607E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7E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330FEF"/>
    <w:rPr>
      <w:color w:val="00206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footer" Target="footer2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hyperlink" TargetMode="External" Target="https://www.wicourts.gov/forms1/circuit/index.htm"/>
  <Relationship Id="rId9" Type="http://schemas.openxmlformats.org/officeDocument/2006/relationships/header" Target="head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Probat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0915893-E998-46EB-81EB-4AE0B5C30E70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ProbateTemplate_Master</Template>
  <TotalTime>0</TotalTime>
  <Pages>3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2025-10-24T20:50:00Z</dcterms:created>
  <dc:creator>Terri Borrud</dc:creator>
  <dc:description>Guardian/Conservator/Co-Guardian and Notarized</dc:description>
  <lastModifiedBy>Andrea Parodi</lastModifiedBy>
  <lastPrinted>2024-07-02T18:24:00Z</lastPrinted>
  <dcterms:modified xsi:type="dcterms:W3CDTF">2025-10-24T20:50:00Z</dcterms:modified>
  <revision>3</revision>
  <dc:title>GN-3500: Account of Guardian or Conservator (Adult Guardianship and Conservatorship)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le_Line1">
    <vt:lpwstr>Account of</vt:lpwstr>
  </property>
  <property fmtid="{D5CDD505-2E9C-101B-9397-08002B2CF9AE}" pid="3" name="Title_Line2">
    <vt:lpwstr>Guardian/Conservator</vt:lpwstr>
  </property>
  <property fmtid="{D5CDD505-2E9C-101B-9397-08002B2CF9AE}" pid="4" name="Title_Line3">
    <vt:lpwstr/>
  </property>
  <property fmtid="{D5CDD505-2E9C-101B-9397-08002B2CF9AE}" pid="5" name="Descriptive_Preface_1">
    <vt:lpwstr>IN THE MATTER OF</vt:lpwstr>
  </property>
  <property fmtid="{D5CDD505-2E9C-101B-9397-08002B2CF9AE}" pid="6" name="Descriptive_Preface_2">
    <vt:lpwstr/>
  </property>
  <property fmtid="{D5CDD505-2E9C-101B-9397-08002B2CF9AE}" pid="7" name="Form_Number">
    <vt:lpwstr>GN-2024</vt:lpwstr>
  </property>
</Properties>
</file>